
<file path=[Content_Types].xml><?xml version="1.0" encoding="utf-8"?>
<Types xmlns="http://schemas.openxmlformats.org/package/2006/content-types">
  <Default Extension="bin" ContentType="application/vnd.ms-word.attachedToolbars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E58" w:rsidRDefault="00B95E58">
      <w:pPr>
        <w:rPr>
          <w:sz w:val="2"/>
        </w:rPr>
      </w:pPr>
    </w:p>
    <w:tbl>
      <w:tblPr>
        <w:tblW w:w="0" w:type="auto"/>
        <w:tblBorders>
          <w:top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7"/>
        <w:gridCol w:w="1474"/>
        <w:gridCol w:w="567"/>
        <w:gridCol w:w="964"/>
        <w:gridCol w:w="454"/>
        <w:gridCol w:w="283"/>
        <w:gridCol w:w="851"/>
        <w:gridCol w:w="170"/>
        <w:gridCol w:w="510"/>
        <w:gridCol w:w="1092"/>
        <w:gridCol w:w="42"/>
        <w:gridCol w:w="1083"/>
        <w:gridCol w:w="51"/>
        <w:gridCol w:w="795"/>
        <w:gridCol w:w="572"/>
        <w:gridCol w:w="851"/>
      </w:tblGrid>
      <w:tr w:rsidR="00B95E58" w:rsidTr="00704E60">
        <w:trPr>
          <w:cantSplit/>
        </w:trPr>
        <w:tc>
          <w:tcPr>
            <w:tcW w:w="3686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:rsidR="00B95E58" w:rsidRDefault="00DB74C9">
            <w:pPr>
              <w:tabs>
                <w:tab w:val="left" w:pos="3686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>Kurzbericht</w:t>
            </w:r>
          </w:p>
          <w:p w:rsidR="00BE1E31" w:rsidRDefault="00BE1E31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  <w:r w:rsidRPr="00BE1E31">
              <w:rPr>
                <w:b/>
                <w:sz w:val="22"/>
                <w:szCs w:val="22"/>
              </w:rPr>
              <w:t>Psychot</w:t>
            </w:r>
            <w:r>
              <w:rPr>
                <w:b/>
                <w:sz w:val="22"/>
                <w:szCs w:val="22"/>
              </w:rPr>
              <w:t>h</w:t>
            </w:r>
            <w:r w:rsidRPr="00BE1E31">
              <w:rPr>
                <w:b/>
                <w:sz w:val="22"/>
                <w:szCs w:val="22"/>
              </w:rPr>
              <w:t>erapeutenverfahren</w:t>
            </w:r>
          </w:p>
          <w:p w:rsidR="002757CD" w:rsidRPr="00BE1E31" w:rsidRDefault="002757CD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2906" w:type="dxa"/>
            <w:gridSpan w:val="5"/>
            <w:vMerge w:val="restart"/>
            <w:tcBorders>
              <w:top w:val="single" w:sz="6" w:space="0" w:color="auto"/>
            </w:tcBorders>
          </w:tcPr>
          <w:p w:rsidR="00B95E58" w:rsidRDefault="00B95E58">
            <w:pPr>
              <w:tabs>
                <w:tab w:val="left" w:pos="3686"/>
              </w:tabs>
              <w:spacing w:before="120"/>
              <w:rPr>
                <w:b/>
                <w:sz w:val="28"/>
              </w:rPr>
            </w:pPr>
            <w:bookmarkStart w:id="0" w:name="Durchschrift"/>
            <w:bookmarkEnd w:id="0"/>
            <w:r>
              <w:rPr>
                <w:b/>
                <w:sz w:val="16"/>
              </w:rPr>
              <w:t>- UV-Träger -</w:t>
            </w:r>
          </w:p>
        </w:tc>
        <w:tc>
          <w:tcPr>
            <w:tcW w:w="1971" w:type="dxa"/>
            <w:gridSpan w:val="4"/>
            <w:tcBorders>
              <w:top w:val="single" w:sz="6" w:space="0" w:color="auto"/>
            </w:tcBorders>
          </w:tcPr>
          <w:p w:rsidR="00B95E58" w:rsidRDefault="00B95E58">
            <w:pPr>
              <w:rPr>
                <w:sz w:val="14"/>
              </w:rPr>
            </w:pPr>
          </w:p>
        </w:tc>
        <w:tc>
          <w:tcPr>
            <w:tcW w:w="1423" w:type="dxa"/>
            <w:gridSpan w:val="2"/>
            <w:tcBorders>
              <w:top w:val="single" w:sz="6" w:space="0" w:color="auto"/>
              <w:right w:val="single" w:sz="2" w:space="0" w:color="auto"/>
            </w:tcBorders>
          </w:tcPr>
          <w:p w:rsidR="00B95E58" w:rsidRDefault="00B95E58">
            <w:pPr>
              <w:rPr>
                <w:sz w:val="14"/>
              </w:rPr>
            </w:pPr>
            <w:r>
              <w:rPr>
                <w:sz w:val="14"/>
              </w:rPr>
              <w:t>Lfd. Nr.</w:t>
            </w:r>
          </w:p>
        </w:tc>
      </w:tr>
      <w:tr w:rsidR="00B95E58" w:rsidTr="00704E60">
        <w:trPr>
          <w:cantSplit/>
        </w:trPr>
        <w:tc>
          <w:tcPr>
            <w:tcW w:w="3686" w:type="dxa"/>
            <w:gridSpan w:val="5"/>
            <w:vMerge/>
            <w:tcBorders>
              <w:top w:val="nil"/>
              <w:left w:val="single" w:sz="6" w:space="0" w:color="auto"/>
            </w:tcBorders>
          </w:tcPr>
          <w:p w:rsidR="00B95E58" w:rsidRDefault="00B95E58">
            <w:pPr>
              <w:tabs>
                <w:tab w:val="left" w:pos="3686"/>
              </w:tabs>
              <w:rPr>
                <w:b/>
                <w:sz w:val="28"/>
              </w:rPr>
            </w:pPr>
          </w:p>
        </w:tc>
        <w:tc>
          <w:tcPr>
            <w:tcW w:w="2906" w:type="dxa"/>
            <w:gridSpan w:val="5"/>
            <w:vMerge/>
          </w:tcPr>
          <w:p w:rsidR="00B95E58" w:rsidRDefault="00B95E58">
            <w:pPr>
              <w:tabs>
                <w:tab w:val="left" w:pos="3686"/>
              </w:tabs>
              <w:spacing w:before="120"/>
              <w:rPr>
                <w:b/>
                <w:sz w:val="28"/>
              </w:rPr>
            </w:pPr>
          </w:p>
        </w:tc>
        <w:tc>
          <w:tcPr>
            <w:tcW w:w="1971" w:type="dxa"/>
            <w:gridSpan w:val="4"/>
          </w:tcPr>
          <w:p w:rsidR="00B95E58" w:rsidRDefault="00B95E58">
            <w:pPr>
              <w:rPr>
                <w:sz w:val="18"/>
              </w:rPr>
            </w:pPr>
          </w:p>
        </w:tc>
        <w:tc>
          <w:tcPr>
            <w:tcW w:w="1423" w:type="dxa"/>
            <w:gridSpan w:val="2"/>
            <w:tcBorders>
              <w:right w:val="single" w:sz="2" w:space="0" w:color="auto"/>
            </w:tcBorders>
          </w:tcPr>
          <w:p w:rsidR="00B95E58" w:rsidRDefault="00DA33F9" w:rsidP="00DA33F9">
            <w:pPr>
              <w:rPr>
                <w:sz w:val="18"/>
              </w:rPr>
            </w:pPr>
            <w:sdt>
              <w:sdtPr>
                <w:rPr>
                  <w:sz w:val="18"/>
                </w:rPr>
                <w:id w:val="-395596411"/>
                <w:placeholder>
                  <w:docPart w:val="50C70DD24D7F400D81D3045102A250BE"/>
                </w:placeholder>
                <w:showingPlcHdr/>
              </w:sdtPr>
              <w:sdtContent>
                <w:r w:rsidR="00535DD1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535DD1">
                  <w:rPr>
                    <w:rStyle w:val="Platzhaltertext"/>
                    <w:color w:val="FF0000"/>
                  </w:rPr>
                  <w:t>…</w:t>
                </w:r>
                <w:r w:rsidR="00535DD1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  <w:r w:rsidR="00B95E58">
              <w:rPr>
                <w:sz w:val="18"/>
              </w:rPr>
              <w:fldChar w:fldCharType="begin">
                <w:ffData>
                  <w:name w:val="lfd_nr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1" w:name="lfd_nr"/>
            <w:r w:rsidR="00B95E58">
              <w:rPr>
                <w:sz w:val="18"/>
              </w:rPr>
              <w:instrText xml:space="preserve"> FORMTEXT </w:instrText>
            </w:r>
            <w:r w:rsidR="00B95E58">
              <w:rPr>
                <w:sz w:val="18"/>
              </w:rPr>
            </w:r>
            <w:r w:rsidR="00B95E58">
              <w:rPr>
                <w:sz w:val="18"/>
              </w:rPr>
              <w:fldChar w:fldCharType="separate"/>
            </w:r>
            <w:r w:rsidR="00B95E58">
              <w:rPr>
                <w:sz w:val="18"/>
              </w:rPr>
              <w:fldChar w:fldCharType="end"/>
            </w:r>
            <w:bookmarkEnd w:id="1"/>
          </w:p>
        </w:tc>
      </w:tr>
      <w:tr w:rsidR="007155F5" w:rsidTr="00704E60">
        <w:tc>
          <w:tcPr>
            <w:tcW w:w="5500" w:type="dxa"/>
            <w:gridSpan w:val="9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7155F5" w:rsidRDefault="007155F5" w:rsidP="00BE1E31">
            <w:pPr>
              <w:rPr>
                <w:sz w:val="14"/>
              </w:rPr>
            </w:pPr>
            <w:r>
              <w:rPr>
                <w:sz w:val="14"/>
              </w:rPr>
              <w:t>Unfallversicherungsträger</w:t>
            </w:r>
          </w:p>
        </w:tc>
        <w:tc>
          <w:tcPr>
            <w:tcW w:w="4486" w:type="dxa"/>
            <w:gridSpan w:val="7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</w:tcPr>
          <w:p w:rsidR="007155F5" w:rsidRDefault="007155F5">
            <w:pPr>
              <w:rPr>
                <w:sz w:val="14"/>
              </w:rPr>
            </w:pPr>
            <w:r>
              <w:rPr>
                <w:sz w:val="14"/>
              </w:rPr>
              <w:t>Aktenzeichen des UV-Trägers</w:t>
            </w:r>
          </w:p>
        </w:tc>
      </w:tr>
      <w:tr w:rsidR="007155F5" w:rsidTr="00704E60">
        <w:sdt>
          <w:sdtPr>
            <w:rPr>
              <w:sz w:val="18"/>
            </w:rPr>
            <w:id w:val="-1682957090"/>
            <w:placeholder>
              <w:docPart w:val="B94AD863E6684A9ABA7940EF2F73D8DF"/>
            </w:placeholder>
            <w:showingPlcHdr/>
          </w:sdtPr>
          <w:sdtContent>
            <w:tc>
              <w:tcPr>
                <w:tcW w:w="5500" w:type="dxa"/>
                <w:gridSpan w:val="9"/>
                <w:tcBorders>
                  <w:top w:val="nil"/>
                  <w:left w:val="single" w:sz="18" w:space="0" w:color="auto"/>
                  <w:bottom w:val="single" w:sz="2" w:space="0" w:color="auto"/>
                  <w:right w:val="single" w:sz="18" w:space="0" w:color="auto"/>
                </w:tcBorders>
                <w:shd w:val="clear" w:color="auto" w:fill="auto"/>
              </w:tcPr>
              <w:p w:rsidR="007155F5" w:rsidRDefault="00535DD1">
                <w:pPr>
                  <w:rPr>
                    <w:sz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rPr>
              <w:sz w:val="18"/>
            </w:rPr>
            <w:id w:val="-1132863385"/>
            <w:placeholder>
              <w:docPart w:val="7951B0469ABD4CD3A3381AF740FFDED1"/>
            </w:placeholder>
            <w:showingPlcHdr/>
          </w:sdtPr>
          <w:sdtContent>
            <w:tc>
              <w:tcPr>
                <w:tcW w:w="2268" w:type="dxa"/>
                <w:gridSpan w:val="4"/>
                <w:tcBorders>
                  <w:left w:val="single" w:sz="18" w:space="0" w:color="auto"/>
                  <w:bottom w:val="single" w:sz="2" w:space="0" w:color="auto"/>
                </w:tcBorders>
              </w:tcPr>
              <w:p w:rsidR="007155F5" w:rsidRDefault="00535DD1">
                <w:pPr>
                  <w:rPr>
                    <w:sz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rPr>
              <w:sz w:val="18"/>
            </w:rPr>
            <w:id w:val="1710146217"/>
            <w:placeholder>
              <w:docPart w:val="A61C325DAC214992A7482B5EE4CE555A"/>
            </w:placeholder>
            <w:showingPlcHdr/>
          </w:sdtPr>
          <w:sdtContent>
            <w:tc>
              <w:tcPr>
                <w:tcW w:w="2218" w:type="dxa"/>
                <w:gridSpan w:val="3"/>
                <w:tcBorders>
                  <w:bottom w:val="single" w:sz="2" w:space="0" w:color="auto"/>
                  <w:right w:val="single" w:sz="2" w:space="0" w:color="auto"/>
                </w:tcBorders>
              </w:tcPr>
              <w:p w:rsidR="007155F5" w:rsidRDefault="00535DD1">
                <w:pPr>
                  <w:rPr>
                    <w:sz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B95E58" w:rsidTr="00704E60">
        <w:tc>
          <w:tcPr>
            <w:tcW w:w="3969" w:type="dxa"/>
            <w:gridSpan w:val="6"/>
            <w:tcBorders>
              <w:top w:val="single" w:sz="2" w:space="0" w:color="auto"/>
              <w:left w:val="single" w:sz="18" w:space="0" w:color="auto"/>
            </w:tcBorders>
          </w:tcPr>
          <w:p w:rsidR="00B95E58" w:rsidRDefault="00BE1E31">
            <w:pPr>
              <w:rPr>
                <w:sz w:val="14"/>
              </w:rPr>
            </w:pPr>
            <w:r>
              <w:rPr>
                <w:sz w:val="14"/>
              </w:rPr>
              <w:t>Name, Vorname der/des</w:t>
            </w:r>
            <w:r w:rsidR="00B95E58">
              <w:rPr>
                <w:sz w:val="14"/>
              </w:rPr>
              <w:t xml:space="preserve"> Versicherten</w:t>
            </w:r>
          </w:p>
        </w:tc>
        <w:tc>
          <w:tcPr>
            <w:tcW w:w="1531" w:type="dxa"/>
            <w:gridSpan w:val="3"/>
            <w:tcBorders>
              <w:top w:val="single" w:sz="2" w:space="0" w:color="auto"/>
              <w:right w:val="single" w:sz="18" w:space="0" w:color="auto"/>
            </w:tcBorders>
          </w:tcPr>
          <w:p w:rsidR="00B95E58" w:rsidRDefault="00B95E58">
            <w:pPr>
              <w:jc w:val="right"/>
              <w:rPr>
                <w:sz w:val="14"/>
              </w:rPr>
            </w:pPr>
            <w:r>
              <w:rPr>
                <w:sz w:val="14"/>
              </w:rPr>
              <w:t>Geburtsdatum</w:t>
            </w:r>
          </w:p>
        </w:tc>
        <w:tc>
          <w:tcPr>
            <w:tcW w:w="4486" w:type="dxa"/>
            <w:gridSpan w:val="7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</w:tcPr>
          <w:p w:rsidR="00B95E58" w:rsidRDefault="00B95E58">
            <w:pPr>
              <w:rPr>
                <w:sz w:val="14"/>
              </w:rPr>
            </w:pPr>
            <w:r>
              <w:rPr>
                <w:sz w:val="14"/>
              </w:rPr>
              <w:t>Krankenkasse (be</w:t>
            </w:r>
            <w:r w:rsidR="007155F5">
              <w:rPr>
                <w:sz w:val="14"/>
              </w:rPr>
              <w:t>i Fam.-Vers. Name des Mitglieds</w:t>
            </w:r>
            <w:r>
              <w:rPr>
                <w:sz w:val="14"/>
              </w:rPr>
              <w:t>)</w:t>
            </w:r>
          </w:p>
        </w:tc>
      </w:tr>
      <w:tr w:rsidR="00B95E58" w:rsidTr="00704E60">
        <w:sdt>
          <w:sdtPr>
            <w:rPr>
              <w:sz w:val="18"/>
            </w:rPr>
            <w:id w:val="-780805238"/>
            <w:placeholder>
              <w:docPart w:val="32E480F1EF2248A1B2D13E6F950FA617"/>
            </w:placeholder>
            <w:showingPlcHdr/>
          </w:sdtPr>
          <w:sdtContent>
            <w:tc>
              <w:tcPr>
                <w:tcW w:w="3969" w:type="dxa"/>
                <w:gridSpan w:val="6"/>
                <w:tcBorders>
                  <w:top w:val="nil"/>
                  <w:left w:val="single" w:sz="18" w:space="0" w:color="auto"/>
                  <w:bottom w:val="single" w:sz="2" w:space="0" w:color="auto"/>
                </w:tcBorders>
              </w:tcPr>
              <w:p w:rsidR="00B95E58" w:rsidRDefault="00535DD1">
                <w:pPr>
                  <w:rPr>
                    <w:sz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rPr>
              <w:sz w:val="18"/>
            </w:rPr>
            <w:id w:val="-1666085948"/>
            <w:placeholder>
              <w:docPart w:val="7A91027E1EB44C1D92BFA9BA80A9D102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1531" w:type="dxa"/>
                <w:gridSpan w:val="3"/>
                <w:tcBorders>
                  <w:top w:val="nil"/>
                  <w:bottom w:val="single" w:sz="2" w:space="0" w:color="auto"/>
                  <w:right w:val="single" w:sz="18" w:space="0" w:color="auto"/>
                </w:tcBorders>
              </w:tcPr>
              <w:p w:rsidR="00B95E58" w:rsidRDefault="00535DD1">
                <w:pPr>
                  <w:rPr>
                    <w:sz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rPr>
              <w:sz w:val="18"/>
            </w:rPr>
            <w:id w:val="-1371140027"/>
            <w:placeholder>
              <w:docPart w:val="D8D00333EADB44B3A345AC2E824BF7EC"/>
            </w:placeholder>
            <w:showingPlcHdr/>
          </w:sdtPr>
          <w:sdtContent>
            <w:tc>
              <w:tcPr>
                <w:tcW w:w="4486" w:type="dxa"/>
                <w:gridSpan w:val="7"/>
                <w:tcBorders>
                  <w:top w:val="nil"/>
                  <w:left w:val="single" w:sz="18" w:space="0" w:color="auto"/>
                  <w:bottom w:val="single" w:sz="2" w:space="0" w:color="auto"/>
                  <w:right w:val="single" w:sz="2" w:space="0" w:color="auto"/>
                </w:tcBorders>
              </w:tcPr>
              <w:p w:rsidR="00B95E58" w:rsidRDefault="00535DD1">
                <w:pPr>
                  <w:rPr>
                    <w:sz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B95E58" w:rsidTr="00704E60">
        <w:tc>
          <w:tcPr>
            <w:tcW w:w="3232" w:type="dxa"/>
            <w:gridSpan w:val="4"/>
            <w:tcBorders>
              <w:top w:val="single" w:sz="2" w:space="0" w:color="auto"/>
              <w:left w:val="single" w:sz="18" w:space="0" w:color="auto"/>
            </w:tcBorders>
          </w:tcPr>
          <w:p w:rsidR="00B95E58" w:rsidRDefault="00B95E58">
            <w:pPr>
              <w:rPr>
                <w:sz w:val="14"/>
              </w:rPr>
            </w:pPr>
            <w:r>
              <w:rPr>
                <w:sz w:val="14"/>
              </w:rPr>
              <w:t>Beschäftigt als</w:t>
            </w:r>
          </w:p>
        </w:tc>
        <w:tc>
          <w:tcPr>
            <w:tcW w:w="2268" w:type="dxa"/>
            <w:gridSpan w:val="5"/>
            <w:tcBorders>
              <w:top w:val="single" w:sz="2" w:space="0" w:color="auto"/>
              <w:right w:val="single" w:sz="18" w:space="0" w:color="auto"/>
            </w:tcBorders>
          </w:tcPr>
          <w:p w:rsidR="00B95E58" w:rsidRDefault="00B95E58">
            <w:pPr>
              <w:rPr>
                <w:sz w:val="14"/>
              </w:rPr>
            </w:pPr>
            <w:r>
              <w:rPr>
                <w:sz w:val="14"/>
              </w:rPr>
              <w:t>Seit</w:t>
            </w:r>
          </w:p>
        </w:tc>
        <w:tc>
          <w:tcPr>
            <w:tcW w:w="4486" w:type="dxa"/>
            <w:gridSpan w:val="7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</w:tcPr>
          <w:p w:rsidR="00B95E58" w:rsidRDefault="00B95E58">
            <w:pPr>
              <w:rPr>
                <w:sz w:val="14"/>
              </w:rPr>
            </w:pPr>
            <w:r>
              <w:rPr>
                <w:sz w:val="14"/>
              </w:rPr>
              <w:t xml:space="preserve">Bei Pflegeunfall Pflegekasse </w:t>
            </w:r>
            <w:r w:rsidR="004B7391">
              <w:rPr>
                <w:sz w:val="14"/>
              </w:rPr>
              <w:t>der/</w:t>
            </w:r>
            <w:r>
              <w:rPr>
                <w:sz w:val="14"/>
              </w:rPr>
              <w:t>des Pflegebedürftigen</w:t>
            </w:r>
          </w:p>
        </w:tc>
      </w:tr>
      <w:tr w:rsidR="00B95E58" w:rsidTr="00704E60">
        <w:sdt>
          <w:sdtPr>
            <w:rPr>
              <w:sz w:val="18"/>
            </w:rPr>
            <w:id w:val="824936561"/>
            <w:placeholder>
              <w:docPart w:val="3071CB765A514ED9B736399CCEF87A44"/>
            </w:placeholder>
            <w:showingPlcHdr/>
          </w:sdtPr>
          <w:sdtContent>
            <w:tc>
              <w:tcPr>
                <w:tcW w:w="3232" w:type="dxa"/>
                <w:gridSpan w:val="4"/>
                <w:tcBorders>
                  <w:top w:val="nil"/>
                  <w:left w:val="single" w:sz="18" w:space="0" w:color="auto"/>
                  <w:bottom w:val="single" w:sz="2" w:space="0" w:color="auto"/>
                </w:tcBorders>
              </w:tcPr>
              <w:p w:rsidR="00B95E58" w:rsidRDefault="00535DD1">
                <w:pPr>
                  <w:rPr>
                    <w:sz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rPr>
              <w:sz w:val="18"/>
            </w:rPr>
            <w:id w:val="520588913"/>
            <w:placeholder>
              <w:docPart w:val="631BEA6E4A48418A9BB74C222FA6C760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2268" w:type="dxa"/>
                <w:gridSpan w:val="5"/>
                <w:tcBorders>
                  <w:top w:val="nil"/>
                  <w:bottom w:val="single" w:sz="2" w:space="0" w:color="auto"/>
                  <w:right w:val="single" w:sz="18" w:space="0" w:color="auto"/>
                </w:tcBorders>
              </w:tcPr>
              <w:p w:rsidR="00B95E58" w:rsidRDefault="00535DD1">
                <w:pPr>
                  <w:rPr>
                    <w:sz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rPr>
              <w:sz w:val="18"/>
            </w:rPr>
            <w:id w:val="-1039200770"/>
            <w:placeholder>
              <w:docPart w:val="8D734320F03A4C6DB9EB35A5A9584AAA"/>
            </w:placeholder>
            <w:showingPlcHdr/>
          </w:sdtPr>
          <w:sdtContent>
            <w:tc>
              <w:tcPr>
                <w:tcW w:w="4486" w:type="dxa"/>
                <w:gridSpan w:val="7"/>
                <w:tcBorders>
                  <w:top w:val="nil"/>
                  <w:left w:val="single" w:sz="18" w:space="0" w:color="auto"/>
                  <w:bottom w:val="single" w:sz="2" w:space="0" w:color="auto"/>
                  <w:right w:val="single" w:sz="2" w:space="0" w:color="auto"/>
                </w:tcBorders>
              </w:tcPr>
              <w:p w:rsidR="00B95E58" w:rsidRDefault="00535DD1">
                <w:pPr>
                  <w:rPr>
                    <w:sz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B95E58" w:rsidTr="00704E60">
        <w:tc>
          <w:tcPr>
            <w:tcW w:w="9986" w:type="dxa"/>
            <w:gridSpan w:val="16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</w:tcPr>
          <w:p w:rsidR="00B95E58" w:rsidRDefault="00B95E58" w:rsidP="00996DD5">
            <w:pPr>
              <w:rPr>
                <w:spacing w:val="-6"/>
                <w:sz w:val="14"/>
              </w:rPr>
            </w:pPr>
            <w:r w:rsidRPr="00996DD5">
              <w:rPr>
                <w:sz w:val="14"/>
              </w:rPr>
              <w:t xml:space="preserve">Unfallbetrieb, ggf. mit Telefon-Nr. (Bezeichnung bzw. Name und Anschrift des Arbeitgebers, der Kindertageseinrichtung, der Schule oder Hochschule, </w:t>
            </w:r>
            <w:r w:rsidR="004B7391" w:rsidRPr="00996DD5">
              <w:rPr>
                <w:sz w:val="14"/>
              </w:rPr>
              <w:t>der/</w:t>
            </w:r>
            <w:r w:rsidRPr="00996DD5">
              <w:rPr>
                <w:sz w:val="14"/>
              </w:rPr>
              <w:t>des Pflegebedürftigen)</w:t>
            </w:r>
          </w:p>
        </w:tc>
      </w:tr>
      <w:tr w:rsidR="00B95E58" w:rsidTr="00704E60">
        <w:sdt>
          <w:sdtPr>
            <w:rPr>
              <w:sz w:val="18"/>
            </w:rPr>
            <w:id w:val="-1440131936"/>
            <w:placeholder>
              <w:docPart w:val="AF2EBDA704B3493CB7FBD140E6E96D9D"/>
            </w:placeholder>
            <w:showingPlcHdr/>
          </w:sdtPr>
          <w:sdtContent>
            <w:tc>
              <w:tcPr>
                <w:tcW w:w="9986" w:type="dxa"/>
                <w:gridSpan w:val="16"/>
                <w:tcBorders>
                  <w:top w:val="nil"/>
                  <w:left w:val="single" w:sz="18" w:space="0" w:color="auto"/>
                  <w:bottom w:val="single" w:sz="2" w:space="0" w:color="auto"/>
                  <w:right w:val="single" w:sz="2" w:space="0" w:color="auto"/>
                </w:tcBorders>
              </w:tcPr>
              <w:p w:rsidR="00B95E58" w:rsidRDefault="00535DD1">
                <w:pPr>
                  <w:rPr>
                    <w:sz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B95E58" w:rsidTr="00704E60">
        <w:tc>
          <w:tcPr>
            <w:tcW w:w="5500" w:type="dxa"/>
            <w:gridSpan w:val="9"/>
            <w:tcBorders>
              <w:top w:val="single" w:sz="2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B95E58" w:rsidRDefault="00B95E58">
            <w:pPr>
              <w:rPr>
                <w:sz w:val="14"/>
              </w:rPr>
            </w:pPr>
            <w:r>
              <w:rPr>
                <w:sz w:val="14"/>
              </w:rPr>
              <w:t xml:space="preserve">Vollständige Anschrift </w:t>
            </w:r>
            <w:r w:rsidR="004B7391">
              <w:rPr>
                <w:sz w:val="14"/>
              </w:rPr>
              <w:t>der/</w:t>
            </w:r>
            <w:r>
              <w:rPr>
                <w:sz w:val="14"/>
              </w:rPr>
              <w:t>des Versicherten</w:t>
            </w:r>
          </w:p>
        </w:tc>
        <w:tc>
          <w:tcPr>
            <w:tcW w:w="2217" w:type="dxa"/>
            <w:gridSpan w:val="3"/>
            <w:tcBorders>
              <w:top w:val="single" w:sz="2" w:space="0" w:color="auto"/>
              <w:left w:val="single" w:sz="18" w:space="0" w:color="auto"/>
              <w:bottom w:val="nil"/>
            </w:tcBorders>
          </w:tcPr>
          <w:p w:rsidR="00B95E58" w:rsidRDefault="00B95E58">
            <w:pPr>
              <w:rPr>
                <w:spacing w:val="-10"/>
                <w:sz w:val="14"/>
              </w:rPr>
            </w:pPr>
            <w:r>
              <w:rPr>
                <w:sz w:val="14"/>
              </w:rPr>
              <w:t>Telefon-Nr. de</w:t>
            </w:r>
            <w:r w:rsidR="00BE1E31">
              <w:rPr>
                <w:sz w:val="14"/>
              </w:rPr>
              <w:t>r/de</w:t>
            </w:r>
            <w:r>
              <w:rPr>
                <w:sz w:val="14"/>
              </w:rPr>
              <w:t>s Versicherten</w:t>
            </w:r>
          </w:p>
        </w:tc>
        <w:tc>
          <w:tcPr>
            <w:tcW w:w="1418" w:type="dxa"/>
            <w:gridSpan w:val="3"/>
            <w:tcBorders>
              <w:top w:val="single" w:sz="2" w:space="0" w:color="auto"/>
              <w:bottom w:val="nil"/>
            </w:tcBorders>
          </w:tcPr>
          <w:p w:rsidR="00B95E58" w:rsidRDefault="00B95E58">
            <w:pPr>
              <w:rPr>
                <w:spacing w:val="-4"/>
                <w:sz w:val="14"/>
              </w:rPr>
            </w:pPr>
            <w:r>
              <w:rPr>
                <w:sz w:val="14"/>
              </w:rPr>
              <w:t>Staatsangehörigkeit</w:t>
            </w:r>
          </w:p>
        </w:tc>
        <w:tc>
          <w:tcPr>
            <w:tcW w:w="851" w:type="dxa"/>
            <w:tcBorders>
              <w:top w:val="single" w:sz="2" w:space="0" w:color="auto"/>
              <w:bottom w:val="nil"/>
              <w:right w:val="single" w:sz="2" w:space="0" w:color="auto"/>
            </w:tcBorders>
          </w:tcPr>
          <w:p w:rsidR="00B95E58" w:rsidRDefault="00B95E58">
            <w:pPr>
              <w:rPr>
                <w:sz w:val="14"/>
              </w:rPr>
            </w:pPr>
            <w:r>
              <w:rPr>
                <w:sz w:val="14"/>
              </w:rPr>
              <w:t>Geschlecht</w:t>
            </w:r>
          </w:p>
        </w:tc>
      </w:tr>
      <w:tr w:rsidR="00B95E58" w:rsidTr="00704E60">
        <w:sdt>
          <w:sdtPr>
            <w:rPr>
              <w:sz w:val="18"/>
            </w:rPr>
            <w:id w:val="1189566478"/>
            <w:placeholder>
              <w:docPart w:val="9F1CF96C4FB2420CB9E6EBC856ACCC0B"/>
            </w:placeholder>
            <w:showingPlcHdr/>
          </w:sdtPr>
          <w:sdtContent>
            <w:tc>
              <w:tcPr>
                <w:tcW w:w="5500" w:type="dxa"/>
                <w:gridSpan w:val="9"/>
                <w:tcBorders>
                  <w:top w:val="nil"/>
                  <w:left w:val="single" w:sz="18" w:space="0" w:color="auto"/>
                  <w:bottom w:val="single" w:sz="18" w:space="0" w:color="auto"/>
                  <w:right w:val="single" w:sz="18" w:space="0" w:color="auto"/>
                </w:tcBorders>
              </w:tcPr>
              <w:p w:rsidR="00B95E58" w:rsidRDefault="00535DD1">
                <w:pPr>
                  <w:rPr>
                    <w:sz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rPr>
              <w:sz w:val="18"/>
            </w:rPr>
            <w:id w:val="-166173037"/>
            <w:placeholder>
              <w:docPart w:val="0A10C1791EB647F2A2FCEC5BB401B5F6"/>
            </w:placeholder>
            <w:showingPlcHdr/>
          </w:sdtPr>
          <w:sdtContent>
            <w:tc>
              <w:tcPr>
                <w:tcW w:w="2217" w:type="dxa"/>
                <w:gridSpan w:val="3"/>
                <w:tcBorders>
                  <w:top w:val="nil"/>
                  <w:left w:val="single" w:sz="18" w:space="0" w:color="auto"/>
                  <w:bottom w:val="single" w:sz="18" w:space="0" w:color="auto"/>
                </w:tcBorders>
              </w:tcPr>
              <w:p w:rsidR="00B95E58" w:rsidRDefault="00535DD1">
                <w:pPr>
                  <w:rPr>
                    <w:sz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rPr>
              <w:sz w:val="18"/>
            </w:rPr>
            <w:id w:val="2111705237"/>
            <w:placeholder>
              <w:docPart w:val="FFD58FF96E4B42A5870B8F63A33F8731"/>
            </w:placeholder>
            <w:showingPlcHdr/>
          </w:sdtPr>
          <w:sdtContent>
            <w:tc>
              <w:tcPr>
                <w:tcW w:w="1418" w:type="dxa"/>
                <w:gridSpan w:val="3"/>
                <w:tcBorders>
                  <w:top w:val="nil"/>
                  <w:bottom w:val="single" w:sz="18" w:space="0" w:color="auto"/>
                </w:tcBorders>
              </w:tcPr>
              <w:p w:rsidR="00B95E58" w:rsidRDefault="00535DD1">
                <w:pPr>
                  <w:rPr>
                    <w:sz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rPr>
              <w:spacing w:val="-10"/>
              <w:sz w:val="18"/>
            </w:rPr>
            <w:id w:val="1792857715"/>
            <w:placeholder>
              <w:docPart w:val="4E68E9163B0644E09B127F2E185052BE"/>
            </w:placeholder>
            <w:showingPlcHdr/>
          </w:sdtPr>
          <w:sdtContent>
            <w:tc>
              <w:tcPr>
                <w:tcW w:w="851" w:type="dxa"/>
                <w:tcBorders>
                  <w:top w:val="nil"/>
                  <w:bottom w:val="single" w:sz="18" w:space="0" w:color="auto"/>
                  <w:right w:val="single" w:sz="2" w:space="0" w:color="auto"/>
                </w:tcBorders>
              </w:tcPr>
              <w:p w:rsidR="00B95E58" w:rsidRDefault="00535DD1">
                <w:pPr>
                  <w:rPr>
                    <w:spacing w:val="-10"/>
                    <w:sz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B95E58" w:rsidTr="00704E60">
        <w:trPr>
          <w:cantSplit/>
        </w:trPr>
        <w:tc>
          <w:tcPr>
            <w:tcW w:w="2268" w:type="dxa"/>
            <w:gridSpan w:val="3"/>
            <w:tcBorders>
              <w:top w:val="single" w:sz="18" w:space="0" w:color="auto"/>
              <w:left w:val="single" w:sz="2" w:space="0" w:color="auto"/>
            </w:tcBorders>
          </w:tcPr>
          <w:p w:rsidR="00B95E58" w:rsidRDefault="007155F5">
            <w:pPr>
              <w:rPr>
                <w:sz w:val="14"/>
              </w:rPr>
            </w:pPr>
            <w:r>
              <w:rPr>
                <w:sz w:val="14"/>
              </w:rPr>
              <w:t>U</w:t>
            </w:r>
            <w:r w:rsidR="00B95E58">
              <w:rPr>
                <w:sz w:val="14"/>
              </w:rPr>
              <w:t>nfalltag</w:t>
            </w:r>
          </w:p>
        </w:tc>
        <w:tc>
          <w:tcPr>
            <w:tcW w:w="1418" w:type="dxa"/>
            <w:gridSpan w:val="2"/>
            <w:tcBorders>
              <w:top w:val="single" w:sz="18" w:space="0" w:color="auto"/>
            </w:tcBorders>
          </w:tcPr>
          <w:p w:rsidR="00B95E58" w:rsidRDefault="00B95E58">
            <w:pPr>
              <w:rPr>
                <w:sz w:val="14"/>
              </w:rPr>
            </w:pPr>
          </w:p>
        </w:tc>
        <w:tc>
          <w:tcPr>
            <w:tcW w:w="1814" w:type="dxa"/>
            <w:gridSpan w:val="4"/>
            <w:tcBorders>
              <w:top w:val="single" w:sz="18" w:space="0" w:color="auto"/>
            </w:tcBorders>
          </w:tcPr>
          <w:p w:rsidR="00B95E58" w:rsidRDefault="00B95E58">
            <w:pPr>
              <w:rPr>
                <w:sz w:val="14"/>
              </w:rPr>
            </w:pPr>
          </w:p>
        </w:tc>
        <w:tc>
          <w:tcPr>
            <w:tcW w:w="4486" w:type="dxa"/>
            <w:gridSpan w:val="7"/>
            <w:tcBorders>
              <w:top w:val="single" w:sz="18" w:space="0" w:color="auto"/>
              <w:right w:val="single" w:sz="2" w:space="0" w:color="auto"/>
            </w:tcBorders>
          </w:tcPr>
          <w:p w:rsidR="00B95E58" w:rsidRDefault="00B95E58">
            <w:pPr>
              <w:rPr>
                <w:sz w:val="14"/>
              </w:rPr>
            </w:pPr>
          </w:p>
        </w:tc>
      </w:tr>
      <w:tr w:rsidR="00B95E58" w:rsidTr="00171555">
        <w:trPr>
          <w:cantSplit/>
        </w:trPr>
        <w:sdt>
          <w:sdtPr>
            <w:rPr>
              <w:sz w:val="18"/>
            </w:rPr>
            <w:id w:val="-606505019"/>
            <w:placeholder>
              <w:docPart w:val="B7450C66DC1E4C96A0A49C29D70D39B1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2268" w:type="dxa"/>
                <w:gridSpan w:val="3"/>
                <w:tcBorders>
                  <w:top w:val="nil"/>
                  <w:left w:val="single" w:sz="2" w:space="0" w:color="auto"/>
                  <w:bottom w:val="single" w:sz="2" w:space="0" w:color="auto"/>
                </w:tcBorders>
              </w:tcPr>
              <w:p w:rsidR="00B95E58" w:rsidRDefault="00535DD1">
                <w:pPr>
                  <w:rPr>
                    <w:sz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418" w:type="dxa"/>
            <w:gridSpan w:val="2"/>
            <w:tcBorders>
              <w:top w:val="nil"/>
              <w:bottom w:val="single" w:sz="2" w:space="0" w:color="auto"/>
            </w:tcBorders>
          </w:tcPr>
          <w:p w:rsidR="00B95E58" w:rsidRDefault="00B95E58">
            <w:pPr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single" w:sz="2" w:space="0" w:color="auto"/>
            </w:tcBorders>
          </w:tcPr>
          <w:p w:rsidR="00B95E58" w:rsidRDefault="00B95E58">
            <w:pPr>
              <w:jc w:val="right"/>
              <w:rPr>
                <w:sz w:val="18"/>
              </w:rPr>
            </w:pPr>
          </w:p>
        </w:tc>
        <w:tc>
          <w:tcPr>
            <w:tcW w:w="680" w:type="dxa"/>
            <w:gridSpan w:val="2"/>
            <w:tcBorders>
              <w:top w:val="nil"/>
              <w:bottom w:val="single" w:sz="2" w:space="0" w:color="auto"/>
            </w:tcBorders>
          </w:tcPr>
          <w:p w:rsidR="00B95E58" w:rsidRDefault="00B95E58">
            <w:pPr>
              <w:rPr>
                <w:sz w:val="14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single" w:sz="2" w:space="0" w:color="auto"/>
            </w:tcBorders>
          </w:tcPr>
          <w:p w:rsidR="00B95E58" w:rsidRDefault="00B95E58">
            <w:pPr>
              <w:jc w:val="right"/>
              <w:rPr>
                <w:b/>
                <w:sz w:val="18"/>
              </w:rPr>
            </w:pPr>
          </w:p>
        </w:tc>
        <w:tc>
          <w:tcPr>
            <w:tcW w:w="3352" w:type="dxa"/>
            <w:gridSpan w:val="5"/>
            <w:tcBorders>
              <w:top w:val="nil"/>
              <w:bottom w:val="single" w:sz="2" w:space="0" w:color="auto"/>
              <w:right w:val="single" w:sz="2" w:space="0" w:color="auto"/>
            </w:tcBorders>
          </w:tcPr>
          <w:p w:rsidR="00B95E58" w:rsidRDefault="00B95E58">
            <w:pPr>
              <w:rPr>
                <w:sz w:val="14"/>
              </w:rPr>
            </w:pPr>
          </w:p>
        </w:tc>
      </w:tr>
      <w:tr w:rsidR="00B95E58" w:rsidTr="00171555">
        <w:trPr>
          <w:cantSplit/>
        </w:trPr>
        <w:tc>
          <w:tcPr>
            <w:tcW w:w="7717" w:type="dxa"/>
            <w:gridSpan w:val="12"/>
            <w:tcBorders>
              <w:top w:val="single" w:sz="2" w:space="0" w:color="auto"/>
              <w:left w:val="single" w:sz="2" w:space="0" w:color="auto"/>
            </w:tcBorders>
          </w:tcPr>
          <w:p w:rsidR="00B95E58" w:rsidRDefault="00AC16D2">
            <w:pPr>
              <w:tabs>
                <w:tab w:val="right" w:pos="7513"/>
              </w:tabs>
              <w:rPr>
                <w:sz w:val="14"/>
              </w:rPr>
            </w:pPr>
            <w:r>
              <w:rPr>
                <w:sz w:val="14"/>
              </w:rPr>
              <w:t>1</w:t>
            </w:r>
            <w:r w:rsidR="00B95E58">
              <w:rPr>
                <w:sz w:val="14"/>
              </w:rPr>
              <w:t xml:space="preserve"> </w:t>
            </w:r>
            <w:r w:rsidR="00DB74C9">
              <w:rPr>
                <w:b/>
                <w:sz w:val="14"/>
              </w:rPr>
              <w:t>Es besteht der Verdacht der Erkrankung auf einem anderen Fachgebiet</w:t>
            </w:r>
          </w:p>
        </w:tc>
        <w:tc>
          <w:tcPr>
            <w:tcW w:w="2269" w:type="dxa"/>
            <w:gridSpan w:val="4"/>
            <w:tcBorders>
              <w:top w:val="single" w:sz="2" w:space="0" w:color="auto"/>
              <w:right w:val="single" w:sz="2" w:space="0" w:color="auto"/>
            </w:tcBorders>
          </w:tcPr>
          <w:p w:rsidR="00B95E58" w:rsidRDefault="00535DD1" w:rsidP="00535DD1">
            <w:pPr>
              <w:spacing w:before="20"/>
              <w:rPr>
                <w:sz w:val="14"/>
              </w:rPr>
            </w:pPr>
            <w:sdt>
              <w:sdtPr>
                <w:rPr>
                  <w:sz w:val="14"/>
                  <w:szCs w:val="14"/>
                </w:rPr>
                <w:id w:val="-22730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4"/>
                    <w:szCs w:val="14"/>
                  </w:rPr>
                  <w:t>☐</w:t>
                </w:r>
              </w:sdtContent>
            </w:sdt>
            <w:r>
              <w:rPr>
                <w:sz w:val="14"/>
                <w:szCs w:val="14"/>
              </w:rPr>
              <w:t xml:space="preserve"> </w:t>
            </w:r>
            <w:r w:rsidR="00DB74C9" w:rsidRPr="00DB74C9">
              <w:rPr>
                <w:sz w:val="14"/>
                <w:szCs w:val="14"/>
              </w:rPr>
              <w:t>Nein</w:t>
            </w:r>
            <w:r w:rsidR="00DB74C9">
              <w:rPr>
                <w:sz w:val="14"/>
              </w:rPr>
              <w:tab/>
            </w:r>
            <w:sdt>
              <w:sdtPr>
                <w:rPr>
                  <w:sz w:val="14"/>
                </w:rPr>
                <w:id w:val="-363293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4"/>
                  </w:rPr>
                  <w:t>☐</w:t>
                </w:r>
              </w:sdtContent>
            </w:sdt>
            <w:r>
              <w:rPr>
                <w:sz w:val="14"/>
              </w:rPr>
              <w:t xml:space="preserve"> </w:t>
            </w:r>
            <w:r w:rsidR="00DB74C9">
              <w:rPr>
                <w:sz w:val="14"/>
              </w:rPr>
              <w:t>Ja</w:t>
            </w:r>
          </w:p>
        </w:tc>
      </w:tr>
      <w:tr w:rsidR="00DB74C9" w:rsidTr="00704E60">
        <w:trPr>
          <w:cantSplit/>
        </w:trPr>
        <w:tc>
          <w:tcPr>
            <w:tcW w:w="227" w:type="dxa"/>
            <w:tcBorders>
              <w:top w:val="nil"/>
              <w:left w:val="single" w:sz="2" w:space="0" w:color="auto"/>
              <w:bottom w:val="nil"/>
            </w:tcBorders>
          </w:tcPr>
          <w:p w:rsidR="00DB74C9" w:rsidRPr="007155F5" w:rsidRDefault="00DB74C9">
            <w:pPr>
              <w:rPr>
                <w:sz w:val="14"/>
                <w:szCs w:val="14"/>
              </w:rPr>
            </w:pPr>
          </w:p>
        </w:tc>
        <w:sdt>
          <w:sdtPr>
            <w:rPr>
              <w:sz w:val="18"/>
              <w:szCs w:val="18"/>
            </w:rPr>
            <w:id w:val="1941096284"/>
            <w:placeholder>
              <w:docPart w:val="291FD0E4AF18415FB856C00F9396AF87"/>
            </w:placeholder>
            <w:showingPlcHdr/>
          </w:sdtPr>
          <w:sdtContent>
            <w:tc>
              <w:tcPr>
                <w:tcW w:w="4763" w:type="dxa"/>
                <w:gridSpan w:val="7"/>
                <w:tcBorders>
                  <w:top w:val="nil"/>
                  <w:bottom w:val="single" w:sz="6" w:space="0" w:color="auto"/>
                </w:tcBorders>
              </w:tcPr>
              <w:p w:rsidR="00DB74C9" w:rsidRPr="00DB74C9" w:rsidRDefault="00535DD1" w:rsidP="00394F47">
                <w:pPr>
                  <w:rPr>
                    <w:sz w:val="18"/>
                    <w:szCs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4996" w:type="dxa"/>
            <w:gridSpan w:val="8"/>
            <w:tcBorders>
              <w:top w:val="nil"/>
              <w:bottom w:val="nil"/>
              <w:right w:val="single" w:sz="2" w:space="0" w:color="auto"/>
            </w:tcBorders>
          </w:tcPr>
          <w:p w:rsidR="00DB74C9" w:rsidRPr="007155F5" w:rsidRDefault="00DB74C9">
            <w:pPr>
              <w:rPr>
                <w:sz w:val="14"/>
                <w:szCs w:val="14"/>
              </w:rPr>
            </w:pPr>
          </w:p>
        </w:tc>
      </w:tr>
      <w:tr w:rsidR="00DB74C9" w:rsidTr="00704E60">
        <w:trPr>
          <w:cantSplit/>
        </w:trPr>
        <w:tc>
          <w:tcPr>
            <w:tcW w:w="227" w:type="dxa"/>
            <w:tcBorders>
              <w:top w:val="nil"/>
              <w:left w:val="single" w:sz="2" w:space="0" w:color="auto"/>
            </w:tcBorders>
          </w:tcPr>
          <w:p w:rsidR="00DB74C9" w:rsidRPr="007155F5" w:rsidRDefault="00DB74C9" w:rsidP="00DB74C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63" w:type="dxa"/>
            <w:gridSpan w:val="7"/>
            <w:tcBorders>
              <w:top w:val="nil"/>
            </w:tcBorders>
          </w:tcPr>
          <w:p w:rsidR="00DB74C9" w:rsidRPr="007155F5" w:rsidRDefault="00DB74C9" w:rsidP="00394F47">
            <w:pPr>
              <w:rPr>
                <w:sz w:val="14"/>
                <w:szCs w:val="14"/>
              </w:rPr>
            </w:pPr>
            <w:r w:rsidRPr="006C6052">
              <w:rPr>
                <w:sz w:val="14"/>
              </w:rPr>
              <w:t>(Bitte Erkrankung und Fachgebiet angeben)</w:t>
            </w:r>
          </w:p>
        </w:tc>
        <w:tc>
          <w:tcPr>
            <w:tcW w:w="4996" w:type="dxa"/>
            <w:gridSpan w:val="8"/>
            <w:tcBorders>
              <w:top w:val="nil"/>
              <w:right w:val="single" w:sz="2" w:space="0" w:color="auto"/>
            </w:tcBorders>
          </w:tcPr>
          <w:p w:rsidR="00DB74C9" w:rsidRPr="007155F5" w:rsidRDefault="00DB74C9">
            <w:pPr>
              <w:rPr>
                <w:sz w:val="14"/>
                <w:szCs w:val="14"/>
              </w:rPr>
            </w:pPr>
          </w:p>
        </w:tc>
      </w:tr>
      <w:tr w:rsidR="00DB74C9" w:rsidTr="00704E60">
        <w:trPr>
          <w:cantSplit/>
        </w:trPr>
        <w:tc>
          <w:tcPr>
            <w:tcW w:w="4990" w:type="dxa"/>
            <w:gridSpan w:val="8"/>
            <w:tcBorders>
              <w:top w:val="nil"/>
              <w:left w:val="single" w:sz="2" w:space="0" w:color="auto"/>
            </w:tcBorders>
          </w:tcPr>
          <w:p w:rsidR="00DB74C9" w:rsidRDefault="00DB74C9" w:rsidP="00DB74C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996" w:type="dxa"/>
            <w:gridSpan w:val="8"/>
            <w:tcBorders>
              <w:top w:val="nil"/>
              <w:right w:val="single" w:sz="2" w:space="0" w:color="auto"/>
            </w:tcBorders>
          </w:tcPr>
          <w:p w:rsidR="00DB74C9" w:rsidRPr="007155F5" w:rsidRDefault="00DB74C9">
            <w:pPr>
              <w:rPr>
                <w:sz w:val="14"/>
                <w:szCs w:val="14"/>
              </w:rPr>
            </w:pPr>
          </w:p>
        </w:tc>
      </w:tr>
      <w:tr w:rsidR="00394F47" w:rsidTr="00704E60">
        <w:trPr>
          <w:cantSplit/>
          <w:trHeight w:val="160"/>
        </w:trPr>
        <w:tc>
          <w:tcPr>
            <w:tcW w:w="227" w:type="dxa"/>
            <w:tcBorders>
              <w:top w:val="nil"/>
              <w:left w:val="single" w:sz="2" w:space="0" w:color="auto"/>
            </w:tcBorders>
          </w:tcPr>
          <w:p w:rsidR="00394F47" w:rsidRPr="007155F5" w:rsidRDefault="00394F47">
            <w:pPr>
              <w:rPr>
                <w:sz w:val="14"/>
                <w:szCs w:val="14"/>
              </w:rPr>
            </w:pPr>
          </w:p>
        </w:tc>
        <w:tc>
          <w:tcPr>
            <w:tcW w:w="4763" w:type="dxa"/>
            <w:gridSpan w:val="7"/>
            <w:tcBorders>
              <w:top w:val="nil"/>
              <w:bottom w:val="nil"/>
            </w:tcBorders>
          </w:tcPr>
          <w:p w:rsidR="00394F47" w:rsidRPr="007155F5" w:rsidRDefault="00394F47">
            <w:pPr>
              <w:rPr>
                <w:sz w:val="14"/>
                <w:szCs w:val="14"/>
              </w:rPr>
            </w:pPr>
            <w:r w:rsidRPr="006C6052">
              <w:rPr>
                <w:sz w:val="14"/>
              </w:rPr>
              <w:t>Nebenerkrankungen, die einer weiteren Abklärung bedürfen</w:t>
            </w:r>
          </w:p>
        </w:tc>
        <w:tc>
          <w:tcPr>
            <w:tcW w:w="4995" w:type="dxa"/>
            <w:gridSpan w:val="8"/>
            <w:tcBorders>
              <w:top w:val="nil"/>
              <w:right w:val="single" w:sz="2" w:space="0" w:color="auto"/>
            </w:tcBorders>
          </w:tcPr>
          <w:p w:rsidR="00394F47" w:rsidRPr="007155F5" w:rsidRDefault="00394F47">
            <w:pPr>
              <w:rPr>
                <w:sz w:val="14"/>
                <w:szCs w:val="14"/>
              </w:rPr>
            </w:pPr>
          </w:p>
        </w:tc>
      </w:tr>
      <w:tr w:rsidR="00DB74C9" w:rsidTr="00704E60">
        <w:trPr>
          <w:cantSplit/>
          <w:trHeight w:val="160"/>
        </w:trPr>
        <w:tc>
          <w:tcPr>
            <w:tcW w:w="227" w:type="dxa"/>
            <w:tcBorders>
              <w:top w:val="nil"/>
              <w:left w:val="single" w:sz="2" w:space="0" w:color="auto"/>
              <w:bottom w:val="nil"/>
            </w:tcBorders>
          </w:tcPr>
          <w:p w:rsidR="00DB74C9" w:rsidRDefault="00DB74C9">
            <w:pPr>
              <w:rPr>
                <w:sz w:val="14"/>
                <w:szCs w:val="14"/>
              </w:rPr>
            </w:pPr>
          </w:p>
        </w:tc>
        <w:sdt>
          <w:sdtPr>
            <w:rPr>
              <w:sz w:val="18"/>
              <w:szCs w:val="18"/>
            </w:rPr>
            <w:id w:val="363728081"/>
            <w:placeholder>
              <w:docPart w:val="1422527C2DDF41738DA53F8B3CFD68D4"/>
            </w:placeholder>
            <w:showingPlcHdr/>
          </w:sdtPr>
          <w:sdtContent>
            <w:tc>
              <w:tcPr>
                <w:tcW w:w="4763" w:type="dxa"/>
                <w:gridSpan w:val="7"/>
                <w:tcBorders>
                  <w:top w:val="nil"/>
                  <w:bottom w:val="single" w:sz="6" w:space="0" w:color="auto"/>
                </w:tcBorders>
              </w:tcPr>
              <w:p w:rsidR="00DB74C9" w:rsidRPr="00DB74C9" w:rsidRDefault="00535DD1" w:rsidP="00394F47">
                <w:pPr>
                  <w:rPr>
                    <w:sz w:val="18"/>
                    <w:szCs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4996" w:type="dxa"/>
            <w:gridSpan w:val="8"/>
            <w:tcBorders>
              <w:top w:val="nil"/>
              <w:bottom w:val="nil"/>
              <w:right w:val="single" w:sz="2" w:space="0" w:color="auto"/>
            </w:tcBorders>
          </w:tcPr>
          <w:p w:rsidR="00DB74C9" w:rsidRDefault="00DB74C9">
            <w:pPr>
              <w:rPr>
                <w:sz w:val="14"/>
                <w:szCs w:val="14"/>
              </w:rPr>
            </w:pPr>
          </w:p>
        </w:tc>
      </w:tr>
      <w:tr w:rsidR="00DB74C9" w:rsidTr="00704E60">
        <w:trPr>
          <w:cantSplit/>
          <w:trHeight w:val="160"/>
        </w:trPr>
        <w:tc>
          <w:tcPr>
            <w:tcW w:w="227" w:type="dxa"/>
            <w:tcBorders>
              <w:top w:val="nil"/>
              <w:left w:val="single" w:sz="2" w:space="0" w:color="auto"/>
            </w:tcBorders>
          </w:tcPr>
          <w:p w:rsidR="00DB74C9" w:rsidRDefault="00DB74C9" w:rsidP="00DB74C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763" w:type="dxa"/>
            <w:gridSpan w:val="7"/>
            <w:tcBorders>
              <w:top w:val="single" w:sz="6" w:space="0" w:color="auto"/>
            </w:tcBorders>
          </w:tcPr>
          <w:p w:rsidR="00DB74C9" w:rsidRDefault="00DB74C9" w:rsidP="00394F4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(Bitte Erkrankung und Fachgebiet angeben)</w:t>
            </w:r>
          </w:p>
        </w:tc>
        <w:tc>
          <w:tcPr>
            <w:tcW w:w="4996" w:type="dxa"/>
            <w:gridSpan w:val="8"/>
            <w:tcBorders>
              <w:top w:val="nil"/>
              <w:right w:val="single" w:sz="2" w:space="0" w:color="auto"/>
            </w:tcBorders>
          </w:tcPr>
          <w:p w:rsidR="00DB74C9" w:rsidRDefault="00DB74C9">
            <w:pPr>
              <w:rPr>
                <w:sz w:val="14"/>
                <w:szCs w:val="14"/>
              </w:rPr>
            </w:pPr>
          </w:p>
        </w:tc>
      </w:tr>
      <w:tr w:rsidR="00AC16D2" w:rsidTr="00171555">
        <w:trPr>
          <w:cantSplit/>
          <w:trHeight w:val="1200"/>
        </w:trPr>
        <w:sdt>
          <w:sdtPr>
            <w:rPr>
              <w:sz w:val="18"/>
              <w:szCs w:val="18"/>
            </w:rPr>
            <w:id w:val="-1685510638"/>
            <w:placeholder>
              <w:docPart w:val="10CC5380B43C4E3AB647D7409DD8A3E8"/>
            </w:placeholder>
            <w:showingPlcHdr/>
          </w:sdtPr>
          <w:sdtContent>
            <w:tc>
              <w:tcPr>
                <w:tcW w:w="9986" w:type="dxa"/>
                <w:gridSpan w:val="16"/>
                <w:tcBorders>
                  <w:top w:val="nil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</w:tcPr>
              <w:p w:rsidR="00AC16D2" w:rsidRPr="00AC16D2" w:rsidRDefault="00535DD1">
                <w:pPr>
                  <w:rPr>
                    <w:sz w:val="18"/>
                    <w:szCs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AC16D2" w:rsidTr="00171555">
        <w:trPr>
          <w:cantSplit/>
        </w:trPr>
        <w:tc>
          <w:tcPr>
            <w:tcW w:w="9986" w:type="dxa"/>
            <w:gridSpan w:val="16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C16D2" w:rsidRDefault="00DB74C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2 </w:t>
            </w:r>
            <w:r w:rsidRPr="00DB74C9">
              <w:rPr>
                <w:b/>
                <w:sz w:val="14"/>
                <w:szCs w:val="14"/>
              </w:rPr>
              <w:t>Empfehlung weiterer Maßnahmen</w:t>
            </w:r>
          </w:p>
        </w:tc>
      </w:tr>
      <w:tr w:rsidR="00DB74C9" w:rsidTr="00704E60">
        <w:trPr>
          <w:cantSplit/>
        </w:trPr>
        <w:tc>
          <w:tcPr>
            <w:tcW w:w="9986" w:type="dxa"/>
            <w:gridSpan w:val="16"/>
            <w:tcBorders>
              <w:top w:val="nil"/>
              <w:left w:val="single" w:sz="2" w:space="0" w:color="auto"/>
              <w:right w:val="single" w:sz="2" w:space="0" w:color="auto"/>
            </w:tcBorders>
          </w:tcPr>
          <w:p w:rsidR="00DB74C9" w:rsidRPr="00DB74C9" w:rsidRDefault="00535DD1" w:rsidP="00DB74C9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-105770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4"/>
                    <w:szCs w:val="14"/>
                  </w:rPr>
                  <w:t>☐</w:t>
                </w:r>
              </w:sdtContent>
            </w:sdt>
            <w:r>
              <w:rPr>
                <w:sz w:val="14"/>
                <w:szCs w:val="14"/>
              </w:rPr>
              <w:t xml:space="preserve"> </w:t>
            </w:r>
            <w:r w:rsidR="00266BA8" w:rsidRPr="00266BA8">
              <w:rPr>
                <w:sz w:val="14"/>
                <w:szCs w:val="14"/>
              </w:rPr>
              <w:t>S</w:t>
            </w:r>
            <w:r w:rsidR="00394F47">
              <w:rPr>
                <w:sz w:val="14"/>
                <w:szCs w:val="14"/>
              </w:rPr>
              <w:t>tationäre Behandlung</w:t>
            </w:r>
          </w:p>
        </w:tc>
      </w:tr>
      <w:tr w:rsidR="00DB74C9" w:rsidTr="00704E60">
        <w:trPr>
          <w:cantSplit/>
        </w:trPr>
        <w:tc>
          <w:tcPr>
            <w:tcW w:w="9986" w:type="dxa"/>
            <w:gridSpan w:val="16"/>
            <w:tcBorders>
              <w:top w:val="nil"/>
              <w:left w:val="single" w:sz="2" w:space="0" w:color="auto"/>
              <w:right w:val="single" w:sz="2" w:space="0" w:color="auto"/>
            </w:tcBorders>
          </w:tcPr>
          <w:p w:rsidR="00DB74C9" w:rsidRPr="00DB74C9" w:rsidRDefault="00394F47" w:rsidP="00DB74C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Begründung</w:t>
            </w:r>
          </w:p>
        </w:tc>
      </w:tr>
      <w:tr w:rsidR="00394F47" w:rsidTr="00704E60">
        <w:trPr>
          <w:cantSplit/>
          <w:trHeight w:val="800"/>
        </w:trPr>
        <w:sdt>
          <w:sdtPr>
            <w:rPr>
              <w:sz w:val="18"/>
              <w:szCs w:val="18"/>
            </w:rPr>
            <w:id w:val="261886672"/>
            <w:placeholder>
              <w:docPart w:val="00B189F923924ECEB20ECD81948E7869"/>
            </w:placeholder>
            <w:showingPlcHdr/>
          </w:sdtPr>
          <w:sdtContent>
            <w:tc>
              <w:tcPr>
                <w:tcW w:w="9986" w:type="dxa"/>
                <w:gridSpan w:val="16"/>
                <w:tcBorders>
                  <w:top w:val="nil"/>
                  <w:left w:val="single" w:sz="2" w:space="0" w:color="auto"/>
                  <w:right w:val="single" w:sz="2" w:space="0" w:color="auto"/>
                </w:tcBorders>
              </w:tcPr>
              <w:p w:rsidR="00394F47" w:rsidRPr="00704E60" w:rsidRDefault="00535DD1" w:rsidP="00DB74C9">
                <w:pPr>
                  <w:rPr>
                    <w:sz w:val="18"/>
                    <w:szCs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394F47" w:rsidTr="00704E60">
        <w:trPr>
          <w:cantSplit/>
        </w:trPr>
        <w:tc>
          <w:tcPr>
            <w:tcW w:w="9986" w:type="dxa"/>
            <w:gridSpan w:val="16"/>
            <w:tcBorders>
              <w:top w:val="nil"/>
              <w:left w:val="single" w:sz="2" w:space="0" w:color="auto"/>
              <w:right w:val="single" w:sz="2" w:space="0" w:color="auto"/>
            </w:tcBorders>
          </w:tcPr>
          <w:p w:rsidR="00394F47" w:rsidRDefault="00535DD1" w:rsidP="00DB74C9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894395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4"/>
                    <w:szCs w:val="14"/>
                  </w:rPr>
                  <w:t>☐</w:t>
                </w:r>
              </w:sdtContent>
            </w:sdt>
            <w:r>
              <w:rPr>
                <w:sz w:val="14"/>
                <w:szCs w:val="14"/>
              </w:rPr>
              <w:t xml:space="preserve"> </w:t>
            </w:r>
            <w:r w:rsidR="00394F47">
              <w:rPr>
                <w:sz w:val="14"/>
                <w:szCs w:val="14"/>
              </w:rPr>
              <w:t>Diagnostik</w:t>
            </w:r>
          </w:p>
        </w:tc>
      </w:tr>
      <w:tr w:rsidR="00394F47" w:rsidTr="00704E60">
        <w:trPr>
          <w:cantSplit/>
        </w:trPr>
        <w:tc>
          <w:tcPr>
            <w:tcW w:w="9986" w:type="dxa"/>
            <w:gridSpan w:val="16"/>
            <w:tcBorders>
              <w:top w:val="nil"/>
              <w:left w:val="single" w:sz="2" w:space="0" w:color="auto"/>
              <w:right w:val="single" w:sz="2" w:space="0" w:color="auto"/>
            </w:tcBorders>
          </w:tcPr>
          <w:p w:rsidR="00394F47" w:rsidRDefault="00394F47" w:rsidP="00DB74C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Art der Maßnahme</w:t>
            </w:r>
          </w:p>
        </w:tc>
      </w:tr>
      <w:tr w:rsidR="00394F47" w:rsidTr="00704E60">
        <w:trPr>
          <w:cantSplit/>
          <w:trHeight w:val="800"/>
        </w:trPr>
        <w:sdt>
          <w:sdtPr>
            <w:rPr>
              <w:sz w:val="18"/>
              <w:szCs w:val="18"/>
            </w:rPr>
            <w:id w:val="-1242642569"/>
            <w:placeholder>
              <w:docPart w:val="981BBF5CBF0D4A2ABF82E00A94F2D906"/>
            </w:placeholder>
            <w:showingPlcHdr/>
          </w:sdtPr>
          <w:sdtContent>
            <w:tc>
              <w:tcPr>
                <w:tcW w:w="9986" w:type="dxa"/>
                <w:gridSpan w:val="16"/>
                <w:tcBorders>
                  <w:top w:val="nil"/>
                  <w:left w:val="single" w:sz="2" w:space="0" w:color="auto"/>
                  <w:right w:val="single" w:sz="2" w:space="0" w:color="auto"/>
                </w:tcBorders>
              </w:tcPr>
              <w:p w:rsidR="00394F47" w:rsidRPr="00704E60" w:rsidRDefault="00535DD1" w:rsidP="00DB74C9">
                <w:pPr>
                  <w:rPr>
                    <w:sz w:val="18"/>
                    <w:szCs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394F47" w:rsidTr="00704E60">
        <w:trPr>
          <w:cantSplit/>
        </w:trPr>
        <w:tc>
          <w:tcPr>
            <w:tcW w:w="9986" w:type="dxa"/>
            <w:gridSpan w:val="16"/>
            <w:tcBorders>
              <w:top w:val="nil"/>
              <w:left w:val="single" w:sz="2" w:space="0" w:color="auto"/>
              <w:right w:val="single" w:sz="2" w:space="0" w:color="auto"/>
            </w:tcBorders>
          </w:tcPr>
          <w:p w:rsidR="00394F47" w:rsidRDefault="00535DD1" w:rsidP="00DB74C9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-1442996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4"/>
                    <w:szCs w:val="14"/>
                  </w:rPr>
                  <w:t>☐</w:t>
                </w:r>
              </w:sdtContent>
            </w:sdt>
            <w:r>
              <w:rPr>
                <w:sz w:val="14"/>
                <w:szCs w:val="14"/>
              </w:rPr>
              <w:t xml:space="preserve"> </w:t>
            </w:r>
            <w:bookmarkStart w:id="2" w:name="_GoBack"/>
            <w:bookmarkEnd w:id="2"/>
            <w:r w:rsidR="00394F47">
              <w:rPr>
                <w:sz w:val="14"/>
                <w:szCs w:val="14"/>
              </w:rPr>
              <w:t>Sonstiges</w:t>
            </w:r>
          </w:p>
        </w:tc>
      </w:tr>
      <w:tr w:rsidR="00394F47" w:rsidTr="00171555">
        <w:trPr>
          <w:cantSplit/>
          <w:trHeight w:val="800"/>
        </w:trPr>
        <w:sdt>
          <w:sdtPr>
            <w:rPr>
              <w:sz w:val="18"/>
              <w:szCs w:val="18"/>
            </w:rPr>
            <w:id w:val="-744184819"/>
            <w:placeholder>
              <w:docPart w:val="D1D18FBDA21C403588E948A387804EAD"/>
            </w:placeholder>
            <w:showingPlcHdr/>
          </w:sdtPr>
          <w:sdtContent>
            <w:tc>
              <w:tcPr>
                <w:tcW w:w="9986" w:type="dxa"/>
                <w:gridSpan w:val="16"/>
                <w:tcBorders>
                  <w:top w:val="nil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</w:tcPr>
              <w:p w:rsidR="00394F47" w:rsidRPr="00704E60" w:rsidRDefault="00535DD1" w:rsidP="00DB74C9">
                <w:pPr>
                  <w:rPr>
                    <w:sz w:val="18"/>
                    <w:szCs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AC16D2" w:rsidTr="00171555">
        <w:trPr>
          <w:cantSplit/>
        </w:trPr>
        <w:tc>
          <w:tcPr>
            <w:tcW w:w="9986" w:type="dxa"/>
            <w:gridSpan w:val="16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C16D2" w:rsidRPr="00AC16D2" w:rsidRDefault="00394F47" w:rsidP="00535DD1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3 </w:t>
            </w:r>
            <w:r w:rsidRPr="00394F47">
              <w:rPr>
                <w:b/>
                <w:sz w:val="14"/>
                <w:szCs w:val="14"/>
              </w:rPr>
              <w:t>Die/der Versicherte ist zum Termin am</w:t>
            </w:r>
            <w:r>
              <w:rPr>
                <w:sz w:val="14"/>
                <w:szCs w:val="14"/>
              </w:rPr>
              <w:t xml:space="preserve"> </w:t>
            </w:r>
            <w:sdt>
              <w:sdtPr>
                <w:rPr>
                  <w:sz w:val="14"/>
                  <w:szCs w:val="14"/>
                </w:rPr>
                <w:id w:val="30165960"/>
                <w:placeholder>
                  <w:docPart w:val="8DA0F52D03594B998105E8671071F4A3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="00535DD1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535DD1">
                  <w:rPr>
                    <w:rStyle w:val="Platzhaltertext"/>
                    <w:color w:val="FF0000"/>
                  </w:rPr>
                  <w:t>…</w:t>
                </w:r>
                <w:r w:rsidR="00535DD1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  <w:r>
              <w:rPr>
                <w:sz w:val="14"/>
                <w:szCs w:val="14"/>
              </w:rPr>
              <w:t xml:space="preserve"> </w:t>
            </w:r>
            <w:r w:rsidRPr="00394F47">
              <w:rPr>
                <w:b/>
                <w:sz w:val="14"/>
                <w:szCs w:val="14"/>
              </w:rPr>
              <w:t>nicht erschienen</w:t>
            </w:r>
          </w:p>
        </w:tc>
      </w:tr>
      <w:tr w:rsidR="00394F47" w:rsidTr="00704E60">
        <w:trPr>
          <w:cantSplit/>
        </w:trPr>
        <w:tc>
          <w:tcPr>
            <w:tcW w:w="9986" w:type="dxa"/>
            <w:gridSpan w:val="16"/>
            <w:tcBorders>
              <w:top w:val="nil"/>
              <w:left w:val="single" w:sz="2" w:space="0" w:color="auto"/>
              <w:right w:val="single" w:sz="2" w:space="0" w:color="auto"/>
            </w:tcBorders>
          </w:tcPr>
          <w:p w:rsidR="00394F47" w:rsidRDefault="00394F47" w:rsidP="00AC16D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Begründung</w:t>
            </w:r>
          </w:p>
        </w:tc>
      </w:tr>
      <w:tr w:rsidR="00AC16D2" w:rsidTr="00171555">
        <w:trPr>
          <w:cantSplit/>
          <w:trHeight w:val="800"/>
        </w:trPr>
        <w:sdt>
          <w:sdtPr>
            <w:rPr>
              <w:sz w:val="18"/>
              <w:szCs w:val="18"/>
            </w:rPr>
            <w:id w:val="-2109574974"/>
            <w:placeholder>
              <w:docPart w:val="76DB644FE1804054B4AC854F99D4908E"/>
            </w:placeholder>
            <w:showingPlcHdr/>
          </w:sdtPr>
          <w:sdtContent>
            <w:tc>
              <w:tcPr>
                <w:tcW w:w="9986" w:type="dxa"/>
                <w:gridSpan w:val="16"/>
                <w:tcBorders>
                  <w:top w:val="nil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</w:tcPr>
              <w:p w:rsidR="00AC16D2" w:rsidRPr="00AC16D2" w:rsidRDefault="00535DD1" w:rsidP="00AC16D2">
                <w:pPr>
                  <w:rPr>
                    <w:sz w:val="18"/>
                    <w:szCs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5D2057" w:rsidTr="00171555">
        <w:trPr>
          <w:cantSplit/>
        </w:trPr>
        <w:tc>
          <w:tcPr>
            <w:tcW w:w="9986" w:type="dxa"/>
            <w:gridSpan w:val="16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5D2057" w:rsidRPr="005D2057" w:rsidRDefault="00394F47" w:rsidP="00AC16D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 </w:t>
            </w:r>
            <w:r w:rsidRPr="00394F47">
              <w:rPr>
                <w:b/>
                <w:sz w:val="14"/>
                <w:szCs w:val="14"/>
              </w:rPr>
              <w:t>Sonstige besondere Vorkommnisse</w:t>
            </w:r>
          </w:p>
        </w:tc>
      </w:tr>
      <w:tr w:rsidR="005D2057" w:rsidTr="00704E60">
        <w:trPr>
          <w:cantSplit/>
          <w:trHeight w:val="800"/>
        </w:trPr>
        <w:sdt>
          <w:sdtPr>
            <w:rPr>
              <w:sz w:val="18"/>
              <w:szCs w:val="18"/>
            </w:rPr>
            <w:id w:val="1273597438"/>
            <w:placeholder>
              <w:docPart w:val="24D8F280EFBB4C04B8EDF912C168B8C7"/>
            </w:placeholder>
            <w:showingPlcHdr/>
          </w:sdtPr>
          <w:sdtContent>
            <w:tc>
              <w:tcPr>
                <w:tcW w:w="9986" w:type="dxa"/>
                <w:gridSpan w:val="16"/>
                <w:tcBorders>
                  <w:top w:val="nil"/>
                  <w:left w:val="single" w:sz="2" w:space="0" w:color="auto"/>
                  <w:right w:val="single" w:sz="2" w:space="0" w:color="auto"/>
                </w:tcBorders>
              </w:tcPr>
              <w:p w:rsidR="005D2057" w:rsidRPr="005D2057" w:rsidRDefault="00535DD1" w:rsidP="00AC16D2">
                <w:pPr>
                  <w:rPr>
                    <w:sz w:val="18"/>
                    <w:szCs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EC5475" w:rsidTr="00704E60">
        <w:trPr>
          <w:trHeight w:val="600"/>
        </w:trPr>
        <w:tc>
          <w:tcPr>
            <w:tcW w:w="9986" w:type="dxa"/>
            <w:gridSpan w:val="16"/>
            <w:tcBorders>
              <w:top w:val="nil"/>
              <w:left w:val="single" w:sz="2" w:space="0" w:color="auto"/>
              <w:right w:val="single" w:sz="2" w:space="0" w:color="auto"/>
            </w:tcBorders>
          </w:tcPr>
          <w:p w:rsidR="00EC5475" w:rsidRDefault="00EC5475" w:rsidP="00EC5475">
            <w:pPr>
              <w:rPr>
                <w:sz w:val="18"/>
              </w:rPr>
            </w:pPr>
          </w:p>
        </w:tc>
      </w:tr>
      <w:tr w:rsidR="00EC5475" w:rsidTr="00704E60">
        <w:tc>
          <w:tcPr>
            <w:tcW w:w="1701" w:type="dxa"/>
            <w:gridSpan w:val="2"/>
            <w:tcBorders>
              <w:top w:val="nil"/>
              <w:left w:val="single" w:sz="2" w:space="0" w:color="auto"/>
            </w:tcBorders>
          </w:tcPr>
          <w:p w:rsidR="00EC5475" w:rsidRDefault="00EC5475" w:rsidP="00EC5475">
            <w:pPr>
              <w:spacing w:after="60"/>
              <w:rPr>
                <w:sz w:val="18"/>
              </w:rPr>
            </w:pPr>
            <w:r>
              <w:rPr>
                <w:sz w:val="14"/>
              </w:rPr>
              <w:t>Datum</w:t>
            </w:r>
          </w:p>
        </w:tc>
        <w:tc>
          <w:tcPr>
            <w:tcW w:w="3289" w:type="dxa"/>
            <w:gridSpan w:val="6"/>
            <w:tcBorders>
              <w:top w:val="nil"/>
            </w:tcBorders>
          </w:tcPr>
          <w:p w:rsidR="00EC5475" w:rsidRDefault="00394F47" w:rsidP="004B7391">
            <w:pPr>
              <w:spacing w:after="60"/>
              <w:rPr>
                <w:sz w:val="18"/>
              </w:rPr>
            </w:pPr>
            <w:r>
              <w:rPr>
                <w:sz w:val="14"/>
              </w:rPr>
              <w:t xml:space="preserve">Unterschrift </w:t>
            </w:r>
          </w:p>
        </w:tc>
        <w:tc>
          <w:tcPr>
            <w:tcW w:w="4996" w:type="dxa"/>
            <w:gridSpan w:val="8"/>
            <w:tcBorders>
              <w:top w:val="nil"/>
              <w:right w:val="single" w:sz="2" w:space="0" w:color="auto"/>
            </w:tcBorders>
          </w:tcPr>
          <w:p w:rsidR="00EC5475" w:rsidRDefault="00EC5475" w:rsidP="00EC5475">
            <w:pPr>
              <w:spacing w:after="60"/>
              <w:rPr>
                <w:sz w:val="18"/>
              </w:rPr>
            </w:pPr>
            <w:r>
              <w:rPr>
                <w:sz w:val="14"/>
              </w:rPr>
              <w:t xml:space="preserve">Anschrift/Stempel </w:t>
            </w:r>
          </w:p>
        </w:tc>
      </w:tr>
      <w:tr w:rsidR="00EC5475" w:rsidTr="00704E60">
        <w:sdt>
          <w:sdtPr>
            <w:rPr>
              <w:sz w:val="18"/>
            </w:rPr>
            <w:id w:val="-1336762745"/>
            <w:placeholder>
              <w:docPart w:val="BA39DF9FC4AA4AB2BAA00380FDEE547C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1701" w:type="dxa"/>
                <w:gridSpan w:val="2"/>
                <w:tcBorders>
                  <w:top w:val="nil"/>
                  <w:left w:val="single" w:sz="2" w:space="0" w:color="auto"/>
                </w:tcBorders>
              </w:tcPr>
              <w:p w:rsidR="00EC5475" w:rsidRDefault="00535DD1" w:rsidP="00EC5475">
                <w:pPr>
                  <w:rPr>
                    <w:sz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3289" w:type="dxa"/>
            <w:gridSpan w:val="6"/>
            <w:tcBorders>
              <w:top w:val="nil"/>
            </w:tcBorders>
          </w:tcPr>
          <w:p w:rsidR="00EC5475" w:rsidRDefault="00EC5475" w:rsidP="00EC5475">
            <w:pPr>
              <w:rPr>
                <w:sz w:val="18"/>
              </w:rPr>
            </w:pPr>
          </w:p>
        </w:tc>
        <w:sdt>
          <w:sdtPr>
            <w:rPr>
              <w:sz w:val="18"/>
            </w:rPr>
            <w:id w:val="541633433"/>
            <w:placeholder>
              <w:docPart w:val="11C3419CD28F42CCA15FACE498E382A3"/>
            </w:placeholder>
            <w:showingPlcHdr/>
          </w:sdtPr>
          <w:sdtContent>
            <w:tc>
              <w:tcPr>
                <w:tcW w:w="4996" w:type="dxa"/>
                <w:gridSpan w:val="8"/>
                <w:tcBorders>
                  <w:top w:val="nil"/>
                  <w:right w:val="single" w:sz="2" w:space="0" w:color="auto"/>
                </w:tcBorders>
              </w:tcPr>
              <w:p w:rsidR="00EC5475" w:rsidRDefault="00535DD1" w:rsidP="00EC5475">
                <w:pPr>
                  <w:rPr>
                    <w:sz w:val="18"/>
                  </w:rPr>
                </w:pPr>
                <w:r>
                  <w:rPr>
                    <w:rStyle w:val="Platzhaltertext"/>
                    <w:rFonts w:cs="Arial"/>
                    <w:color w:val="FF0000"/>
                  </w:rPr>
                  <w:t>[</w:t>
                </w:r>
                <w:r>
                  <w:rPr>
                    <w:rStyle w:val="Platzhaltertext"/>
                    <w:color w:val="FF0000"/>
                  </w:rPr>
                  <w:t>…</w:t>
                </w:r>
                <w:r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EC5475" w:rsidRPr="007C22C5" w:rsidTr="00704E60">
        <w:tc>
          <w:tcPr>
            <w:tcW w:w="9986" w:type="dxa"/>
            <w:gridSpan w:val="16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EC5475" w:rsidRPr="00EC5475" w:rsidRDefault="00EC5475" w:rsidP="00EC5475">
            <w:pPr>
              <w:rPr>
                <w:b/>
                <w:sz w:val="14"/>
                <w:szCs w:val="14"/>
              </w:rPr>
            </w:pPr>
            <w:r w:rsidRPr="00EC5475">
              <w:rPr>
                <w:b/>
                <w:sz w:val="14"/>
                <w:szCs w:val="14"/>
              </w:rPr>
              <w:t>Datenschutz</w:t>
            </w:r>
          </w:p>
        </w:tc>
      </w:tr>
      <w:tr w:rsidR="00EC5475" w:rsidTr="00704E60">
        <w:tc>
          <w:tcPr>
            <w:tcW w:w="9986" w:type="dxa"/>
            <w:gridSpan w:val="16"/>
            <w:tcBorders>
              <w:top w:val="nil"/>
              <w:left w:val="single" w:sz="2" w:space="0" w:color="auto"/>
              <w:right w:val="single" w:sz="2" w:space="0" w:color="auto"/>
            </w:tcBorders>
          </w:tcPr>
          <w:p w:rsidR="00A67713" w:rsidRPr="006C6052" w:rsidRDefault="00A67713" w:rsidP="00A67713">
            <w:pPr>
              <w:rPr>
                <w:sz w:val="14"/>
              </w:rPr>
            </w:pPr>
            <w:r w:rsidRPr="006C6052">
              <w:rPr>
                <w:sz w:val="14"/>
              </w:rPr>
              <w:t xml:space="preserve">Die/der Versicherte wurde von mir mündlich/schriftlich über den Erhebungszweck, meine Auskunftspflicht sowie über das Recht unterrichtet, vom Unfallversicherungsträger Auskunft über die übermittelten Daten zu verlangen (§ 201 Siebtes Buch Sozialgesetzbuch – Gesetzliche Unfallversicherung – </w:t>
            </w:r>
          </w:p>
          <w:p w:rsidR="00EC5475" w:rsidRDefault="00A67713" w:rsidP="007F4D77">
            <w:pPr>
              <w:rPr>
                <w:sz w:val="18"/>
              </w:rPr>
            </w:pPr>
            <w:r w:rsidRPr="006C6052">
              <w:rPr>
                <w:sz w:val="14"/>
              </w:rPr>
              <w:t>[S</w:t>
            </w:r>
            <w:r w:rsidR="007F4D77">
              <w:rPr>
                <w:sz w:val="14"/>
              </w:rPr>
              <w:t>GB VII]</w:t>
            </w:r>
            <w:r w:rsidRPr="006C6052">
              <w:rPr>
                <w:sz w:val="14"/>
              </w:rPr>
              <w:t>).</w:t>
            </w:r>
          </w:p>
        </w:tc>
      </w:tr>
      <w:tr w:rsidR="00EC5475" w:rsidTr="00704E60">
        <w:tc>
          <w:tcPr>
            <w:tcW w:w="9986" w:type="dxa"/>
            <w:gridSpan w:val="16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E79F6" w:rsidRPr="00A67713" w:rsidRDefault="00A67713" w:rsidP="00EC5475">
            <w:pPr>
              <w:rPr>
                <w:b/>
                <w:sz w:val="14"/>
                <w:szCs w:val="14"/>
              </w:rPr>
            </w:pPr>
            <w:r w:rsidRPr="00A67713">
              <w:rPr>
                <w:b/>
                <w:sz w:val="14"/>
                <w:szCs w:val="14"/>
              </w:rPr>
              <w:t>Rechnung</w:t>
            </w:r>
          </w:p>
          <w:p w:rsidR="00CE79F6" w:rsidRDefault="00CE79F6" w:rsidP="008F777B">
            <w:pPr>
              <w:rPr>
                <w:sz w:val="18"/>
              </w:rPr>
            </w:pPr>
            <w:r w:rsidRPr="006C6052">
              <w:rPr>
                <w:sz w:val="14"/>
              </w:rPr>
              <w:t>Sie erhalten ein</w:t>
            </w:r>
            <w:r w:rsidR="004F5E8F" w:rsidRPr="006C6052">
              <w:rPr>
                <w:sz w:val="14"/>
              </w:rPr>
              <w:t>e Berichtsgebühr nach Ziff. P 34</w:t>
            </w:r>
            <w:r w:rsidRPr="006C6052">
              <w:rPr>
                <w:sz w:val="14"/>
              </w:rPr>
              <w:t xml:space="preserve"> des Gebührenverzeichnisses für Leistungen im Rahmen des Psychotherapeutenverfahrens. </w:t>
            </w:r>
            <w:r w:rsidRPr="006C6052">
              <w:rPr>
                <w:sz w:val="14"/>
              </w:rPr>
              <w:br/>
              <w:t>Abrechnung bitte zusammen mit Ihrer Behandlungsrechnung.</w:t>
            </w:r>
          </w:p>
        </w:tc>
      </w:tr>
    </w:tbl>
    <w:p w:rsidR="00B95E58" w:rsidRDefault="00B95E58" w:rsidP="005D2057">
      <w:pPr>
        <w:pStyle w:val="Kopfzeile"/>
        <w:tabs>
          <w:tab w:val="clear" w:pos="4536"/>
          <w:tab w:val="clear" w:pos="9072"/>
        </w:tabs>
      </w:pPr>
    </w:p>
    <w:sectPr w:rsidR="00B95E58">
      <w:headerReference w:type="default" r:id="rId7"/>
      <w:footerReference w:type="default" r:id="rId8"/>
      <w:footerReference w:type="first" r:id="rId9"/>
      <w:type w:val="continuous"/>
      <w:pgSz w:w="11906" w:h="16838" w:code="9"/>
      <w:pgMar w:top="680" w:right="680" w:bottom="737" w:left="1361" w:header="567" w:footer="567" w:gutter="0"/>
      <w:cols w:space="720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934" w:rsidRDefault="00EB5934">
      <w:r>
        <w:separator/>
      </w:r>
    </w:p>
  </w:endnote>
  <w:endnote w:type="continuationSeparator" w:id="0">
    <w:p w:rsidR="00EB5934" w:rsidRDefault="00EB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CDA4141F-DDD8-49FB-9497-7683F017550B}"/>
    <w:embedBold r:id="rId2" w:fontKey="{88B1073B-9FB3-42CB-BF56-32F88D531D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4A688DC-C6A9-400F-9B96-97225F78A058}"/>
    <w:embedBold r:id="rId4" w:fontKey="{326622BB-71B2-4545-B14C-BB279841FA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A889EFF-C24F-42A1-9E70-D21A3213D1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63C53051-15EF-4C0D-8687-CC84DDC67E13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4CF0C3A6-56F9-4BC4-B511-2491582A0F38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8" w:fontKey="{EAAD6124-B6DF-4689-B5E9-5CA891744C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12"/>
      <w:gridCol w:w="567"/>
    </w:tblGrid>
    <w:tr w:rsidR="006C6052">
      <w:tc>
        <w:tcPr>
          <w:tcW w:w="9412" w:type="dxa"/>
        </w:tcPr>
        <w:p w:rsidR="006C6052" w:rsidRDefault="00EB5934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</w:pPr>
          <w:r>
            <w:fldChar w:fldCharType="begin"/>
          </w:r>
          <w:r>
            <w:instrText xml:space="preserve"> DOCPROPERTY "Formtext" \* MERGEFORMAT </w:instrText>
          </w:r>
          <w:r>
            <w:fldChar w:fldCharType="separate"/>
          </w:r>
          <w:r w:rsidR="006C6052">
            <w:t>F 2280</w:t>
          </w:r>
          <w:r>
            <w:fldChar w:fldCharType="end"/>
          </w:r>
          <w:r w:rsidR="006C6052">
            <w:t xml:space="preserve"> </w:t>
          </w:r>
          <w:r w:rsidR="006C6052">
            <w:rPr>
              <w:sz w:val="14"/>
            </w:rPr>
            <w:fldChar w:fldCharType="begin"/>
          </w:r>
          <w:r w:rsidR="006C6052">
            <w:rPr>
              <w:sz w:val="14"/>
            </w:rPr>
            <w:instrText xml:space="preserve"> DOCPROPERTY "Stand"  \* MERGEFORMAT </w:instrText>
          </w:r>
          <w:r w:rsidR="006C6052">
            <w:rPr>
              <w:sz w:val="14"/>
            </w:rPr>
            <w:fldChar w:fldCharType="separate"/>
          </w:r>
          <w:r w:rsidR="006C6052">
            <w:rPr>
              <w:sz w:val="14"/>
            </w:rPr>
            <w:t>0512</w:t>
          </w:r>
          <w:r w:rsidR="006C6052">
            <w:rPr>
              <w:sz w:val="14"/>
            </w:rPr>
            <w:fldChar w:fldCharType="end"/>
          </w:r>
          <w:r w:rsidR="006C6052">
            <w:rPr>
              <w:sz w:val="14"/>
            </w:rPr>
            <w:t xml:space="preserve">  </w:t>
          </w:r>
          <w:r w:rsidR="006C6052">
            <w:rPr>
              <w:sz w:val="14"/>
            </w:rPr>
            <w:fldChar w:fldCharType="begin"/>
          </w:r>
          <w:r w:rsidR="006C6052">
            <w:rPr>
              <w:sz w:val="14"/>
            </w:rPr>
            <w:instrText xml:space="preserve"> DOCPROPERTY "Bezeichnung"  \* MERGEFORMAT </w:instrText>
          </w:r>
          <w:r w:rsidR="006C6052">
            <w:rPr>
              <w:sz w:val="14"/>
            </w:rPr>
            <w:fldChar w:fldCharType="separate"/>
          </w:r>
          <w:r w:rsidR="006C6052">
            <w:rPr>
              <w:sz w:val="14"/>
            </w:rPr>
            <w:t>Kurzbericht Psychotherapeutenverfahren</w:t>
          </w:r>
          <w:r w:rsidR="006C6052">
            <w:rPr>
              <w:sz w:val="14"/>
            </w:rPr>
            <w:fldChar w:fldCharType="end"/>
          </w:r>
        </w:p>
      </w:tc>
      <w:tc>
        <w:tcPr>
          <w:tcW w:w="567" w:type="dxa"/>
        </w:tcPr>
        <w:p w:rsidR="006C6052" w:rsidRDefault="006C6052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  <w:jc w:val="right"/>
          </w:pPr>
          <w:r>
            <w:fldChar w:fldCharType="begin"/>
          </w:r>
          <w:r>
            <w:instrText xml:space="preserve">IF </w:instrText>
          </w:r>
          <w:r>
            <w:fldChar w:fldCharType="begin"/>
          </w:r>
          <w:r>
            <w:instrText>=</w:instrTex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535DD1">
            <w:rPr>
              <w:noProof/>
            </w:rPr>
            <w:instrText>2</w:instrText>
          </w:r>
          <w:r>
            <w:fldChar w:fldCharType="end"/>
          </w:r>
          <w:r>
            <w:instrText xml:space="preserve"> - </w:instrTex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535DD1">
            <w:rPr>
              <w:noProof/>
            </w:rPr>
            <w:instrText>2</w:instrText>
          </w:r>
          <w:r>
            <w:fldChar w:fldCharType="end"/>
          </w:r>
          <w:r>
            <w:instrText xml:space="preserve"> </w:instrText>
          </w:r>
          <w:r>
            <w:fldChar w:fldCharType="separate"/>
          </w:r>
          <w:r w:rsidR="00535DD1">
            <w:rPr>
              <w:noProof/>
            </w:rPr>
            <w:instrText>0</w:instrText>
          </w:r>
          <w:r>
            <w:fldChar w:fldCharType="end"/>
          </w:r>
          <w:r>
            <w:instrText xml:space="preserve"> &gt; 0 "..."</w:instrText>
          </w:r>
          <w:r>
            <w:fldChar w:fldCharType="end"/>
          </w:r>
        </w:p>
      </w:tc>
    </w:tr>
  </w:tbl>
  <w:p w:rsidR="006C6052" w:rsidRDefault="006C6052">
    <w:pPr>
      <w:pStyle w:val="Fuzeile"/>
      <w:tabs>
        <w:tab w:val="clear" w:pos="4536"/>
        <w:tab w:val="clear" w:pos="9072"/>
        <w:tab w:val="right" w:pos="9781"/>
      </w:tabs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12"/>
      <w:gridCol w:w="567"/>
    </w:tblGrid>
    <w:tr w:rsidR="006C6052">
      <w:tc>
        <w:tcPr>
          <w:tcW w:w="9412" w:type="dxa"/>
        </w:tcPr>
        <w:p w:rsidR="006C6052" w:rsidRDefault="00EB5934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</w:pPr>
          <w:r>
            <w:fldChar w:fldCharType="begin"/>
          </w:r>
          <w:r>
            <w:instrText xml:space="preserve"> DOCPROPERTY "Formtext" \* MERGEFORMAT </w:instrText>
          </w:r>
          <w:r>
            <w:fldChar w:fldCharType="separate"/>
          </w:r>
          <w:r w:rsidR="007F4D77">
            <w:t>F 2280</w:t>
          </w:r>
          <w:r>
            <w:fldChar w:fldCharType="end"/>
          </w:r>
          <w:r w:rsidR="006C6052">
            <w:t xml:space="preserve"> </w:t>
          </w:r>
          <w:r w:rsidR="006C6052">
            <w:rPr>
              <w:sz w:val="14"/>
            </w:rPr>
            <w:fldChar w:fldCharType="begin"/>
          </w:r>
          <w:r w:rsidR="006C6052">
            <w:rPr>
              <w:sz w:val="14"/>
            </w:rPr>
            <w:instrText xml:space="preserve"> DOCPROPERTY "Stand"  \* MERGEFORMAT </w:instrText>
          </w:r>
          <w:r w:rsidR="006C6052">
            <w:rPr>
              <w:sz w:val="14"/>
            </w:rPr>
            <w:fldChar w:fldCharType="separate"/>
          </w:r>
          <w:r w:rsidR="007F4D77">
            <w:rPr>
              <w:sz w:val="14"/>
            </w:rPr>
            <w:t>0818</w:t>
          </w:r>
          <w:r w:rsidR="006C6052">
            <w:rPr>
              <w:sz w:val="14"/>
            </w:rPr>
            <w:fldChar w:fldCharType="end"/>
          </w:r>
          <w:r w:rsidR="006C6052">
            <w:rPr>
              <w:sz w:val="14"/>
            </w:rPr>
            <w:t xml:space="preserve"> </w:t>
          </w:r>
          <w:r w:rsidR="006C6052">
            <w:rPr>
              <w:sz w:val="14"/>
            </w:rPr>
            <w:fldChar w:fldCharType="begin"/>
          </w:r>
          <w:r w:rsidR="006C6052">
            <w:rPr>
              <w:sz w:val="14"/>
            </w:rPr>
            <w:instrText xml:space="preserve"> DOCPROPERTY "Bezeichnung"  \* MERGEFORMAT </w:instrText>
          </w:r>
          <w:r w:rsidR="006C6052">
            <w:rPr>
              <w:sz w:val="14"/>
            </w:rPr>
            <w:fldChar w:fldCharType="separate"/>
          </w:r>
          <w:r w:rsidR="007F4D77">
            <w:rPr>
              <w:sz w:val="14"/>
            </w:rPr>
            <w:t>Kurzbericht Psychotherapeutenverfahren</w:t>
          </w:r>
          <w:r w:rsidR="006C6052">
            <w:rPr>
              <w:sz w:val="14"/>
            </w:rPr>
            <w:fldChar w:fldCharType="end"/>
          </w:r>
        </w:p>
      </w:tc>
      <w:tc>
        <w:tcPr>
          <w:tcW w:w="567" w:type="dxa"/>
        </w:tcPr>
        <w:p w:rsidR="006C6052" w:rsidRDefault="006C6052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  <w:jc w:val="right"/>
          </w:pPr>
          <w:r>
            <w:fldChar w:fldCharType="begin"/>
          </w:r>
          <w:r>
            <w:instrText xml:space="preserve">IF </w:instrText>
          </w:r>
          <w:r>
            <w:fldChar w:fldCharType="begin"/>
          </w:r>
          <w:r>
            <w:instrText>=</w:instrTex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535DD1">
            <w:rPr>
              <w:noProof/>
            </w:rPr>
            <w:instrText>1</w:instrText>
          </w:r>
          <w:r>
            <w:fldChar w:fldCharType="end"/>
          </w:r>
          <w:r>
            <w:instrText xml:space="preserve"> - </w:instrTex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535DD1">
            <w:rPr>
              <w:noProof/>
            </w:rPr>
            <w:instrText>1</w:instrText>
          </w:r>
          <w:r>
            <w:fldChar w:fldCharType="end"/>
          </w:r>
          <w:r>
            <w:instrText xml:space="preserve"> </w:instrText>
          </w:r>
          <w:r>
            <w:fldChar w:fldCharType="separate"/>
          </w:r>
          <w:r w:rsidR="00535DD1">
            <w:rPr>
              <w:noProof/>
            </w:rPr>
            <w:instrText>0</w:instrText>
          </w:r>
          <w:r>
            <w:fldChar w:fldCharType="end"/>
          </w:r>
          <w:r>
            <w:instrText xml:space="preserve"> &gt; 0 "..."</w:instrText>
          </w:r>
          <w:r>
            <w:fldChar w:fldCharType="end"/>
          </w:r>
        </w:p>
      </w:tc>
    </w:tr>
  </w:tbl>
  <w:p w:rsidR="006C6052" w:rsidRDefault="006C6052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934" w:rsidRDefault="00EB5934">
      <w:r>
        <w:separator/>
      </w:r>
    </w:p>
  </w:footnote>
  <w:footnote w:type="continuationSeparator" w:id="0">
    <w:p w:rsidR="00EB5934" w:rsidRDefault="00EB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6052" w:rsidRDefault="006C6052">
    <w:pPr>
      <w:jc w:val="center"/>
      <w:rPr>
        <w:snapToGrid w:val="0"/>
      </w:rPr>
    </w:pPr>
    <w:r>
      <w:rPr>
        <w:snapToGrid w:val="0"/>
      </w:rPr>
      <w:t xml:space="preserve">-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535DD1">
      <w:rPr>
        <w:noProof/>
        <w:snapToGrid w:val="0"/>
      </w:rPr>
      <w:t>2</w:t>
    </w:r>
    <w:r>
      <w:rPr>
        <w:snapToGrid w:val="0"/>
      </w:rPr>
      <w:fldChar w:fldCharType="end"/>
    </w:r>
    <w:r>
      <w:rPr>
        <w:snapToGrid w:val="0"/>
      </w:rPr>
      <w:t xml:space="preserve"> -</w:t>
    </w:r>
  </w:p>
  <w:p w:rsidR="006C6052" w:rsidRDefault="006C6052">
    <w:pPr>
      <w:rPr>
        <w:spacing w:val="20"/>
        <w:sz w:val="16"/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60"/>
      <w:gridCol w:w="1701"/>
      <w:gridCol w:w="1701"/>
      <w:gridCol w:w="1418"/>
    </w:tblGrid>
    <w:tr w:rsidR="006C6052">
      <w:tc>
        <w:tcPr>
          <w:tcW w:w="5160" w:type="dxa"/>
        </w:tcPr>
        <w:p w:rsidR="006C6052" w:rsidRDefault="006C6052">
          <w:pPr>
            <w:spacing w:before="20" w:after="20"/>
            <w:rPr>
              <w:sz w:val="18"/>
            </w:rPr>
          </w:pPr>
          <w:r>
            <w:rPr>
              <w:sz w:val="18"/>
            </w:rPr>
            <w:t>Name, Vorname:</w:t>
          </w:r>
        </w:p>
      </w:tc>
      <w:tc>
        <w:tcPr>
          <w:tcW w:w="1701" w:type="dxa"/>
        </w:tcPr>
        <w:p w:rsidR="006C6052" w:rsidRDefault="006C6052">
          <w:pPr>
            <w:spacing w:before="20" w:after="20"/>
            <w:rPr>
              <w:sz w:val="18"/>
            </w:rPr>
          </w:pPr>
          <w:r>
            <w:rPr>
              <w:sz w:val="18"/>
            </w:rPr>
            <w:t>Geburtsdatum:</w:t>
          </w:r>
        </w:p>
      </w:tc>
      <w:tc>
        <w:tcPr>
          <w:tcW w:w="1701" w:type="dxa"/>
        </w:tcPr>
        <w:p w:rsidR="006C6052" w:rsidRDefault="006C6052">
          <w:pPr>
            <w:spacing w:before="20" w:after="20"/>
            <w:rPr>
              <w:sz w:val="18"/>
            </w:rPr>
          </w:pPr>
          <w:r>
            <w:rPr>
              <w:sz w:val="18"/>
            </w:rPr>
            <w:t>Unfalltag:</w:t>
          </w:r>
        </w:p>
      </w:tc>
      <w:tc>
        <w:tcPr>
          <w:tcW w:w="1418" w:type="dxa"/>
        </w:tcPr>
        <w:p w:rsidR="006C6052" w:rsidRDefault="006C6052">
          <w:pPr>
            <w:spacing w:before="20" w:after="20"/>
            <w:rPr>
              <w:sz w:val="18"/>
            </w:rPr>
          </w:pPr>
          <w:r>
            <w:rPr>
              <w:sz w:val="18"/>
            </w:rPr>
            <w:t>Lfd. Nr.</w:t>
          </w:r>
        </w:p>
      </w:tc>
    </w:tr>
    <w:tr w:rsidR="006C6052">
      <w:tc>
        <w:tcPr>
          <w:tcW w:w="5160" w:type="dxa"/>
        </w:tcPr>
        <w:p w:rsidR="006C6052" w:rsidRDefault="006C6052">
          <w:pPr>
            <w:spacing w:before="20" w:after="20"/>
            <w:rPr>
              <w:sz w:val="18"/>
            </w:rPr>
          </w:pP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 REF"Name" 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 xml:space="preserve">     </w:t>
          </w:r>
          <w:r>
            <w:rPr>
              <w:sz w:val="18"/>
            </w:rPr>
            <w:fldChar w:fldCharType="end"/>
          </w:r>
        </w:p>
      </w:tc>
      <w:tc>
        <w:tcPr>
          <w:tcW w:w="1701" w:type="dxa"/>
        </w:tcPr>
        <w:p w:rsidR="006C6052" w:rsidRDefault="006C6052">
          <w:pPr>
            <w:spacing w:before="20" w:after="20"/>
            <w:rPr>
              <w:sz w:val="18"/>
            </w:rPr>
          </w:pP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 REF"geb" 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 xml:space="preserve">     </w:t>
          </w:r>
          <w:r>
            <w:rPr>
              <w:sz w:val="18"/>
            </w:rPr>
            <w:fldChar w:fldCharType="end"/>
          </w:r>
        </w:p>
      </w:tc>
      <w:tc>
        <w:tcPr>
          <w:tcW w:w="1701" w:type="dxa"/>
        </w:tcPr>
        <w:p w:rsidR="006C6052" w:rsidRDefault="006C6052">
          <w:pPr>
            <w:spacing w:before="20" w:after="20"/>
            <w:rPr>
              <w:sz w:val="18"/>
            </w:rPr>
          </w:pP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 REF"Unfalltag" 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 xml:space="preserve">     </w:t>
          </w:r>
          <w:r>
            <w:rPr>
              <w:sz w:val="18"/>
            </w:rPr>
            <w:fldChar w:fldCharType="end"/>
          </w:r>
        </w:p>
      </w:tc>
      <w:tc>
        <w:tcPr>
          <w:tcW w:w="1418" w:type="dxa"/>
        </w:tcPr>
        <w:p w:rsidR="006C6052" w:rsidRDefault="006C6052">
          <w:pPr>
            <w:spacing w:before="20" w:after="20"/>
            <w:rPr>
              <w:sz w:val="18"/>
            </w:rPr>
          </w:pP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 REF"lfd_nr" 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 xml:space="preserve">     </w:t>
          </w:r>
          <w:r>
            <w:rPr>
              <w:sz w:val="18"/>
            </w:rPr>
            <w:fldChar w:fldCharType="end"/>
          </w:r>
        </w:p>
      </w:tc>
    </w:tr>
  </w:tbl>
  <w:p w:rsidR="006C6052" w:rsidRDefault="006C6052">
    <w:pPr>
      <w:rPr>
        <w:snapToGrid w:val="0"/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460"/>
    <w:rsid w:val="000264F6"/>
    <w:rsid w:val="00052C02"/>
    <w:rsid w:val="00056E19"/>
    <w:rsid w:val="00063956"/>
    <w:rsid w:val="000B0D59"/>
    <w:rsid w:val="000B609E"/>
    <w:rsid w:val="000D53A3"/>
    <w:rsid w:val="000F5520"/>
    <w:rsid w:val="000F6D24"/>
    <w:rsid w:val="00110332"/>
    <w:rsid w:val="001105C5"/>
    <w:rsid w:val="001178E1"/>
    <w:rsid w:val="00133BE1"/>
    <w:rsid w:val="00167332"/>
    <w:rsid w:val="00171555"/>
    <w:rsid w:val="001954CE"/>
    <w:rsid w:val="001A4EC2"/>
    <w:rsid w:val="001B02A8"/>
    <w:rsid w:val="001B31B8"/>
    <w:rsid w:val="001D4510"/>
    <w:rsid w:val="001E56D1"/>
    <w:rsid w:val="001F5CFC"/>
    <w:rsid w:val="002025CF"/>
    <w:rsid w:val="00202C18"/>
    <w:rsid w:val="002061B1"/>
    <w:rsid w:val="00206BDC"/>
    <w:rsid w:val="002148E3"/>
    <w:rsid w:val="00254245"/>
    <w:rsid w:val="00257A36"/>
    <w:rsid w:val="00266BA8"/>
    <w:rsid w:val="00267DDE"/>
    <w:rsid w:val="00272FCB"/>
    <w:rsid w:val="002757CD"/>
    <w:rsid w:val="002B7988"/>
    <w:rsid w:val="002C7FAF"/>
    <w:rsid w:val="002E0581"/>
    <w:rsid w:val="002F3DC7"/>
    <w:rsid w:val="002F56EA"/>
    <w:rsid w:val="0035430E"/>
    <w:rsid w:val="00356C38"/>
    <w:rsid w:val="00361E9C"/>
    <w:rsid w:val="003622DE"/>
    <w:rsid w:val="00382A0F"/>
    <w:rsid w:val="00394F47"/>
    <w:rsid w:val="00401E03"/>
    <w:rsid w:val="00412054"/>
    <w:rsid w:val="004133D1"/>
    <w:rsid w:val="00421CE7"/>
    <w:rsid w:val="00427754"/>
    <w:rsid w:val="00447053"/>
    <w:rsid w:val="00451E99"/>
    <w:rsid w:val="00496E47"/>
    <w:rsid w:val="004A53E6"/>
    <w:rsid w:val="004B7391"/>
    <w:rsid w:val="004C06A5"/>
    <w:rsid w:val="004F5E8F"/>
    <w:rsid w:val="00534912"/>
    <w:rsid w:val="00535DD1"/>
    <w:rsid w:val="0055590E"/>
    <w:rsid w:val="00557B3E"/>
    <w:rsid w:val="005C15C9"/>
    <w:rsid w:val="005D1193"/>
    <w:rsid w:val="005D2057"/>
    <w:rsid w:val="00636F4D"/>
    <w:rsid w:val="00640966"/>
    <w:rsid w:val="00674DE6"/>
    <w:rsid w:val="006C238E"/>
    <w:rsid w:val="006C6052"/>
    <w:rsid w:val="006D0E9D"/>
    <w:rsid w:val="006D1F95"/>
    <w:rsid w:val="006F0460"/>
    <w:rsid w:val="006F645A"/>
    <w:rsid w:val="00704E60"/>
    <w:rsid w:val="00710643"/>
    <w:rsid w:val="007155F5"/>
    <w:rsid w:val="0072020D"/>
    <w:rsid w:val="00737DED"/>
    <w:rsid w:val="00790E8A"/>
    <w:rsid w:val="007915FC"/>
    <w:rsid w:val="00791BCF"/>
    <w:rsid w:val="00792DCB"/>
    <w:rsid w:val="0079384D"/>
    <w:rsid w:val="00793D7A"/>
    <w:rsid w:val="00794C6D"/>
    <w:rsid w:val="007C2280"/>
    <w:rsid w:val="007C22C5"/>
    <w:rsid w:val="007C33AA"/>
    <w:rsid w:val="007D0249"/>
    <w:rsid w:val="007D5D0D"/>
    <w:rsid w:val="007F4D77"/>
    <w:rsid w:val="007F6489"/>
    <w:rsid w:val="008233DB"/>
    <w:rsid w:val="008238D4"/>
    <w:rsid w:val="0082452F"/>
    <w:rsid w:val="00847ADB"/>
    <w:rsid w:val="008734D6"/>
    <w:rsid w:val="00880ED5"/>
    <w:rsid w:val="00883E96"/>
    <w:rsid w:val="00892A93"/>
    <w:rsid w:val="008C131F"/>
    <w:rsid w:val="008F2763"/>
    <w:rsid w:val="008F777B"/>
    <w:rsid w:val="00911327"/>
    <w:rsid w:val="00923EB5"/>
    <w:rsid w:val="00935AC8"/>
    <w:rsid w:val="00935DA9"/>
    <w:rsid w:val="0094647F"/>
    <w:rsid w:val="009753E4"/>
    <w:rsid w:val="009927F3"/>
    <w:rsid w:val="00996DD5"/>
    <w:rsid w:val="009A2C5E"/>
    <w:rsid w:val="009B3B3E"/>
    <w:rsid w:val="009C7A2F"/>
    <w:rsid w:val="00A062D8"/>
    <w:rsid w:val="00A06434"/>
    <w:rsid w:val="00A46B83"/>
    <w:rsid w:val="00A67713"/>
    <w:rsid w:val="00A7766E"/>
    <w:rsid w:val="00AA5248"/>
    <w:rsid w:val="00AB25EB"/>
    <w:rsid w:val="00AB51BA"/>
    <w:rsid w:val="00AC16D2"/>
    <w:rsid w:val="00AD56B4"/>
    <w:rsid w:val="00AE1E77"/>
    <w:rsid w:val="00AF25D9"/>
    <w:rsid w:val="00AF3AFB"/>
    <w:rsid w:val="00AF4346"/>
    <w:rsid w:val="00B160B9"/>
    <w:rsid w:val="00B20E25"/>
    <w:rsid w:val="00B37F7C"/>
    <w:rsid w:val="00B617D5"/>
    <w:rsid w:val="00B95E58"/>
    <w:rsid w:val="00B972C9"/>
    <w:rsid w:val="00BC7C21"/>
    <w:rsid w:val="00BD31F7"/>
    <w:rsid w:val="00BD7F94"/>
    <w:rsid w:val="00BE1E31"/>
    <w:rsid w:val="00C02D5D"/>
    <w:rsid w:val="00C1036A"/>
    <w:rsid w:val="00C10753"/>
    <w:rsid w:val="00C13A05"/>
    <w:rsid w:val="00C15DE3"/>
    <w:rsid w:val="00C77830"/>
    <w:rsid w:val="00CA0ED8"/>
    <w:rsid w:val="00CB3101"/>
    <w:rsid w:val="00CC3EC9"/>
    <w:rsid w:val="00CD5058"/>
    <w:rsid w:val="00CE79F6"/>
    <w:rsid w:val="00D51E58"/>
    <w:rsid w:val="00D863DD"/>
    <w:rsid w:val="00DA33F9"/>
    <w:rsid w:val="00DB74C9"/>
    <w:rsid w:val="00E17CC1"/>
    <w:rsid w:val="00E327F8"/>
    <w:rsid w:val="00E80F20"/>
    <w:rsid w:val="00E8338D"/>
    <w:rsid w:val="00E85286"/>
    <w:rsid w:val="00E95192"/>
    <w:rsid w:val="00EB5934"/>
    <w:rsid w:val="00EC5475"/>
    <w:rsid w:val="00F151CC"/>
    <w:rsid w:val="00F36E8C"/>
    <w:rsid w:val="00F521A9"/>
    <w:rsid w:val="00F545F8"/>
    <w:rsid w:val="00F56562"/>
    <w:rsid w:val="00F56753"/>
    <w:rsid w:val="00FA1AA0"/>
    <w:rsid w:val="00FA42E8"/>
    <w:rsid w:val="00FB0F47"/>
    <w:rsid w:val="00FC30B8"/>
    <w:rsid w:val="00FD1D52"/>
    <w:rsid w:val="00FE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B81C91"/>
  <w15:chartTrackingRefBased/>
  <w15:docId w15:val="{28B50AAC-2019-4E32-BD32-F0AC6DE35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spacing w:before="48" w:after="48"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1276"/>
      </w:tabs>
      <w:spacing w:before="60" w:after="120"/>
      <w:outlineLvl w:val="1"/>
    </w:pPr>
    <w:rPr>
      <w:b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5D205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DA33F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microsoft.com/office/2006/relationships/keyMapCustomizations" Target="customizations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Office%2097\Vorlagen\UV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0C70DD24D7F400D81D3045102A250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2C6BC3-9872-4E4B-B96C-1B93B27E5F04}"/>
      </w:docPartPr>
      <w:docPartBody>
        <w:p w:rsidR="00000000" w:rsidRDefault="002054B8" w:rsidP="002054B8">
          <w:pPr>
            <w:pStyle w:val="50C70DD24D7F400D81D3045102A250BE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94AD863E6684A9ABA7940EF2F73D8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EBB88D-289D-45CF-B689-B2FD24819C0E}"/>
      </w:docPartPr>
      <w:docPartBody>
        <w:p w:rsidR="00000000" w:rsidRDefault="002054B8" w:rsidP="002054B8">
          <w:pPr>
            <w:pStyle w:val="B94AD863E6684A9ABA7940EF2F73D8DF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951B0469ABD4CD3A3381AF740FFDE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5EC7B1-5444-47CB-B701-46BCC7C1E75F}"/>
      </w:docPartPr>
      <w:docPartBody>
        <w:p w:rsidR="00000000" w:rsidRDefault="002054B8" w:rsidP="002054B8">
          <w:pPr>
            <w:pStyle w:val="7951B0469ABD4CD3A3381AF740FFDED1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61C325DAC214992A7482B5EE4CE55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B96943-7DB2-4A56-B4BE-E59EA7E9BD81}"/>
      </w:docPartPr>
      <w:docPartBody>
        <w:p w:rsidR="00000000" w:rsidRDefault="002054B8" w:rsidP="002054B8">
          <w:pPr>
            <w:pStyle w:val="A61C325DAC214992A7482B5EE4CE555A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2E480F1EF2248A1B2D13E6F950FA6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1AA99E-C4C0-456A-8855-156F0C2CE53A}"/>
      </w:docPartPr>
      <w:docPartBody>
        <w:p w:rsidR="00000000" w:rsidRDefault="002054B8" w:rsidP="002054B8">
          <w:pPr>
            <w:pStyle w:val="32E480F1EF2248A1B2D13E6F950FA617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A91027E1EB44C1D92BFA9BA80A9D1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9B3822-A6A6-41D3-96D7-CABDAA1D2D5A}"/>
      </w:docPartPr>
      <w:docPartBody>
        <w:p w:rsidR="00000000" w:rsidRDefault="002054B8" w:rsidP="002054B8">
          <w:pPr>
            <w:pStyle w:val="7A91027E1EB44C1D92BFA9BA80A9D102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8D00333EADB44B3A345AC2E824BF7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4C821C-CAEF-4ECD-A468-383E942C861B}"/>
      </w:docPartPr>
      <w:docPartBody>
        <w:p w:rsidR="00000000" w:rsidRDefault="002054B8" w:rsidP="002054B8">
          <w:pPr>
            <w:pStyle w:val="D8D00333EADB44B3A345AC2E824BF7EC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071CB765A514ED9B736399CCEF87A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56465C-6EFE-472E-8E6C-39414C022CF0}"/>
      </w:docPartPr>
      <w:docPartBody>
        <w:p w:rsidR="00000000" w:rsidRDefault="002054B8" w:rsidP="002054B8">
          <w:pPr>
            <w:pStyle w:val="3071CB765A514ED9B736399CCEF87A44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31BEA6E4A48418A9BB74C222FA6C7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B4E615-944A-449D-8AA3-BDF0ECACA8FE}"/>
      </w:docPartPr>
      <w:docPartBody>
        <w:p w:rsidR="00000000" w:rsidRDefault="002054B8" w:rsidP="002054B8">
          <w:pPr>
            <w:pStyle w:val="631BEA6E4A48418A9BB74C222FA6C760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D734320F03A4C6DB9EB35A5A9584A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455695-7DD5-4560-BEDF-462AD597C413}"/>
      </w:docPartPr>
      <w:docPartBody>
        <w:p w:rsidR="00000000" w:rsidRDefault="002054B8" w:rsidP="002054B8">
          <w:pPr>
            <w:pStyle w:val="8D734320F03A4C6DB9EB35A5A9584AAA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F2EBDA704B3493CB7FBD140E6E96D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D82E41-766D-498E-AEEE-77EB1C58A728}"/>
      </w:docPartPr>
      <w:docPartBody>
        <w:p w:rsidR="00000000" w:rsidRDefault="002054B8" w:rsidP="002054B8">
          <w:pPr>
            <w:pStyle w:val="AF2EBDA704B3493CB7FBD140E6E96D9D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F1CF96C4FB2420CB9E6EBC856ACCC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FBA675-6F36-4BC1-9C4C-69CF346B4E93}"/>
      </w:docPartPr>
      <w:docPartBody>
        <w:p w:rsidR="00000000" w:rsidRDefault="002054B8" w:rsidP="002054B8">
          <w:pPr>
            <w:pStyle w:val="9F1CF96C4FB2420CB9E6EBC856ACCC0B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0A10C1791EB647F2A2FCEC5BB401B5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2B5467-E451-4C07-A51E-4267A12BA8AE}"/>
      </w:docPartPr>
      <w:docPartBody>
        <w:p w:rsidR="00000000" w:rsidRDefault="002054B8" w:rsidP="002054B8">
          <w:pPr>
            <w:pStyle w:val="0A10C1791EB647F2A2FCEC5BB401B5F6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FD58FF96E4B42A5870B8F63A33F87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9D3E8C-80D0-4C6F-AE74-61E9BDFB2E37}"/>
      </w:docPartPr>
      <w:docPartBody>
        <w:p w:rsidR="00000000" w:rsidRDefault="002054B8" w:rsidP="002054B8">
          <w:pPr>
            <w:pStyle w:val="FFD58FF96E4B42A5870B8F63A33F8731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E68E9163B0644E09B127F2E185052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DCC556-8DC3-4F94-8324-F74E129A2D3C}"/>
      </w:docPartPr>
      <w:docPartBody>
        <w:p w:rsidR="00000000" w:rsidRDefault="002054B8" w:rsidP="002054B8">
          <w:pPr>
            <w:pStyle w:val="4E68E9163B0644E09B127F2E185052BE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7450C66DC1E4C96A0A49C29D70D39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B57EB3-B1F8-4282-A1AB-DE52CACDBC68}"/>
      </w:docPartPr>
      <w:docPartBody>
        <w:p w:rsidR="00000000" w:rsidRDefault="002054B8" w:rsidP="002054B8">
          <w:pPr>
            <w:pStyle w:val="B7450C66DC1E4C96A0A49C29D70D39B1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91FD0E4AF18415FB856C00F9396AF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5AB05C-F03D-439F-B51F-AEA4D2CC8DC9}"/>
      </w:docPartPr>
      <w:docPartBody>
        <w:p w:rsidR="00000000" w:rsidRDefault="002054B8" w:rsidP="002054B8">
          <w:pPr>
            <w:pStyle w:val="291FD0E4AF18415FB856C00F9396AF87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1422527C2DDF41738DA53F8B3CFD68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011A81-00EF-4BC7-8410-DBE4C812BF8A}"/>
      </w:docPartPr>
      <w:docPartBody>
        <w:p w:rsidR="00000000" w:rsidRDefault="002054B8" w:rsidP="002054B8">
          <w:pPr>
            <w:pStyle w:val="1422527C2DDF41738DA53F8B3CFD68D4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10CC5380B43C4E3AB647D7409DD8A3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82FD13-3656-4CB4-9132-7C844B6DD50F}"/>
      </w:docPartPr>
      <w:docPartBody>
        <w:p w:rsidR="00000000" w:rsidRDefault="002054B8" w:rsidP="002054B8">
          <w:pPr>
            <w:pStyle w:val="10CC5380B43C4E3AB647D7409DD8A3E8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00B189F923924ECEB20ECD81948E78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30D3B0-BC88-45FB-8850-F0EB4D62D879}"/>
      </w:docPartPr>
      <w:docPartBody>
        <w:p w:rsidR="00000000" w:rsidRDefault="002054B8" w:rsidP="002054B8">
          <w:pPr>
            <w:pStyle w:val="00B189F923924ECEB20ECD81948E7869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81BBF5CBF0D4A2ABF82E00A94F2D9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1A101F-2797-47B0-AA9E-B43C88467691}"/>
      </w:docPartPr>
      <w:docPartBody>
        <w:p w:rsidR="00000000" w:rsidRDefault="002054B8" w:rsidP="002054B8">
          <w:pPr>
            <w:pStyle w:val="981BBF5CBF0D4A2ABF82E00A94F2D906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1D18FBDA21C403588E948A387804E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9364CE-271C-4340-9506-0CDDC78C8F52}"/>
      </w:docPartPr>
      <w:docPartBody>
        <w:p w:rsidR="00000000" w:rsidRDefault="002054B8" w:rsidP="002054B8">
          <w:pPr>
            <w:pStyle w:val="D1D18FBDA21C403588E948A387804EAD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DA0F52D03594B998105E8671071F4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3B54DE-FA11-4943-A4FC-E469396334D3}"/>
      </w:docPartPr>
      <w:docPartBody>
        <w:p w:rsidR="00000000" w:rsidRDefault="002054B8" w:rsidP="002054B8">
          <w:pPr>
            <w:pStyle w:val="8DA0F52D03594B998105E8671071F4A3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6DB644FE1804054B4AC854F99D490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829BBC-3A6E-4359-BDCC-11D616E35521}"/>
      </w:docPartPr>
      <w:docPartBody>
        <w:p w:rsidR="00000000" w:rsidRDefault="002054B8" w:rsidP="002054B8">
          <w:pPr>
            <w:pStyle w:val="76DB644FE1804054B4AC854F99D4908E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4D8F280EFBB4C04B8EDF912C168B8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92EF0C-081E-4903-A4E3-F2FED741E205}"/>
      </w:docPartPr>
      <w:docPartBody>
        <w:p w:rsidR="00000000" w:rsidRDefault="002054B8" w:rsidP="002054B8">
          <w:pPr>
            <w:pStyle w:val="24D8F280EFBB4C04B8EDF912C168B8C7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A39DF9FC4AA4AB2BAA00380FDEE54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111039-EC58-4FF4-9581-748A8E4C51D9}"/>
      </w:docPartPr>
      <w:docPartBody>
        <w:p w:rsidR="00000000" w:rsidRDefault="002054B8" w:rsidP="002054B8">
          <w:pPr>
            <w:pStyle w:val="BA39DF9FC4AA4AB2BAA00380FDEE547C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11C3419CD28F42CCA15FACE498E382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21B2C6-8039-42A1-B368-CC91AB4C7FFA}"/>
      </w:docPartPr>
      <w:docPartBody>
        <w:p w:rsidR="00000000" w:rsidRDefault="002054B8" w:rsidP="002054B8">
          <w:pPr>
            <w:pStyle w:val="11C3419CD28F42CCA15FACE498E382A3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4B8"/>
    <w:rsid w:val="002054B8"/>
    <w:rsid w:val="008C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054B8"/>
    <w:rPr>
      <w:color w:val="808080"/>
    </w:rPr>
  </w:style>
  <w:style w:type="paragraph" w:customStyle="1" w:styleId="50C70DD24D7F400D81D3045102A250BE">
    <w:name w:val="50C70DD24D7F400D81D3045102A250BE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94AD863E6684A9ABA7940EF2F73D8DF">
    <w:name w:val="B94AD863E6684A9ABA7940EF2F73D8DF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951B0469ABD4CD3A3381AF740FFDED1">
    <w:name w:val="7951B0469ABD4CD3A3381AF740FFDED1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61C325DAC214992A7482B5EE4CE555A">
    <w:name w:val="A61C325DAC214992A7482B5EE4CE555A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2E480F1EF2248A1B2D13E6F950FA617">
    <w:name w:val="32E480F1EF2248A1B2D13E6F950FA617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A91027E1EB44C1D92BFA9BA80A9D102">
    <w:name w:val="7A91027E1EB44C1D92BFA9BA80A9D102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8D00333EADB44B3A345AC2E824BF7EC">
    <w:name w:val="D8D00333EADB44B3A345AC2E824BF7EC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071CB765A514ED9B736399CCEF87A44">
    <w:name w:val="3071CB765A514ED9B736399CCEF87A44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31BEA6E4A48418A9BB74C222FA6C760">
    <w:name w:val="631BEA6E4A48418A9BB74C222FA6C760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734320F03A4C6DB9EB35A5A9584AAA">
    <w:name w:val="8D734320F03A4C6DB9EB35A5A9584AAA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F2EBDA704B3493CB7FBD140E6E96D9D">
    <w:name w:val="AF2EBDA704B3493CB7FBD140E6E96D9D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F1CF96C4FB2420CB9E6EBC856ACCC0B">
    <w:name w:val="9F1CF96C4FB2420CB9E6EBC856ACCC0B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10C1791EB647F2A2FCEC5BB401B5F6">
    <w:name w:val="0A10C1791EB647F2A2FCEC5BB401B5F6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FD58FF96E4B42A5870B8F63A33F8731">
    <w:name w:val="FFD58FF96E4B42A5870B8F63A33F8731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E68E9163B0644E09B127F2E185052BE">
    <w:name w:val="4E68E9163B0644E09B127F2E185052BE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7450C66DC1E4C96A0A49C29D70D39B1">
    <w:name w:val="B7450C66DC1E4C96A0A49C29D70D39B1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91FD0E4AF18415FB856C00F9396AF87">
    <w:name w:val="291FD0E4AF18415FB856C00F9396AF87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22527C2DDF41738DA53F8B3CFD68D4">
    <w:name w:val="1422527C2DDF41738DA53F8B3CFD68D4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0CC5380B43C4E3AB647D7409DD8A3E8">
    <w:name w:val="10CC5380B43C4E3AB647D7409DD8A3E8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0B189F923924ECEB20ECD81948E7869">
    <w:name w:val="00B189F923924ECEB20ECD81948E7869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81BBF5CBF0D4A2ABF82E00A94F2D906">
    <w:name w:val="981BBF5CBF0D4A2ABF82E00A94F2D906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1D18FBDA21C403588E948A387804EAD">
    <w:name w:val="D1D18FBDA21C403588E948A387804EAD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A0F52D03594B998105E8671071F4A3">
    <w:name w:val="8DA0F52D03594B998105E8671071F4A3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6DB644FE1804054B4AC854F99D4908E">
    <w:name w:val="76DB644FE1804054B4AC854F99D4908E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4D8F280EFBB4C04B8EDF912C168B8C7">
    <w:name w:val="24D8F280EFBB4C04B8EDF912C168B8C7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A39DF9FC4AA4AB2BAA00380FDEE547C">
    <w:name w:val="BA39DF9FC4AA4AB2BAA00380FDEE547C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1C3419CD28F42CCA15FACE498E382A3">
    <w:name w:val="11C3419CD28F42CCA15FACE498E382A3"/>
    <w:rsid w:val="002054B8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UV.dot</Template>
  <TotalTime>0</TotalTime>
  <Pages>1</Pages>
  <Words>250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Kurzbericht Psychoterapeutenverfahren</vt:lpstr>
    </vt:vector>
  </TitlesOfParts>
  <Company>DGUV</Company>
  <LinksUpToDate>false</LinksUpToDate>
  <CharactersWithSpaces>1825</CharactersWithSpaces>
  <SharedDoc>false</SharedDoc>
  <HyperlinkBase>www.dguv.de/formtexte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Kurzbericht Psychoterapeutenverfahren</dc:title>
  <dc:subject>0818</dc:subject>
  <dc:creator>AG Formtexte</dc:creator>
  <cp:keywords/>
  <dc:description/>
  <cp:lastModifiedBy>Pukies, Kristin</cp:lastModifiedBy>
  <cp:revision>4</cp:revision>
  <cp:lastPrinted>2012-05-09T09:43:00Z</cp:lastPrinted>
  <dcterms:created xsi:type="dcterms:W3CDTF">2020-11-02T11:25:00Z</dcterms:created>
  <dcterms:modified xsi:type="dcterms:W3CDTF">2021-03-15T10:23:00Z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rmtext">
    <vt:lpwstr>F 2280</vt:lpwstr>
  </property>
  <property fmtid="{D5CDD505-2E9C-101B-9397-08002B2CF9AE}" pid="3" name="Stand">
    <vt:lpwstr>0818</vt:lpwstr>
  </property>
  <property fmtid="{D5CDD505-2E9C-101B-9397-08002B2CF9AE}" pid="4" name="Bezeichnung">
    <vt:lpwstr>Kurzbericht Psychotherapeutenverfahren</vt:lpwstr>
  </property>
  <property fmtid="{D5CDD505-2E9C-101B-9397-08002B2CF9AE}" pid="5" name="Speicherort">
    <vt:lpwstr> </vt:lpwstr>
  </property>
  <property fmtid="{D5CDD505-2E9C-101B-9397-08002B2CF9AE}" pid="6" name="Hinweise">
    <vt:lpwstr> </vt:lpwstr>
  </property>
  <property fmtid="{D5CDD505-2E9C-101B-9397-08002B2CF9AE}" pid="7" name="Unterschrift">
    <vt:lpwstr> </vt:lpwstr>
  </property>
  <property fmtid="{D5CDD505-2E9C-101B-9397-08002B2CF9AE}" pid="8" name="BG_eigen">
    <vt:lpwstr> </vt:lpwstr>
  </property>
</Properties>
</file>