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23772F" w14:textId="77777777" w:rsidR="00B95E58" w:rsidRPr="0043356F" w:rsidRDefault="00B95E58" w:rsidP="0043356F">
      <w:pPr>
        <w:pStyle w:val="1pt"/>
      </w:pPr>
    </w:p>
    <w:tbl>
      <w:tblPr>
        <w:tblW w:w="9986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7"/>
        <w:gridCol w:w="1127"/>
        <w:gridCol w:w="55"/>
        <w:gridCol w:w="65"/>
        <w:gridCol w:w="395"/>
        <w:gridCol w:w="445"/>
        <w:gridCol w:w="7"/>
        <w:gridCol w:w="287"/>
        <w:gridCol w:w="514"/>
        <w:gridCol w:w="331"/>
        <w:gridCol w:w="732"/>
        <w:gridCol w:w="293"/>
        <w:gridCol w:w="1242"/>
        <w:gridCol w:w="6"/>
        <w:gridCol w:w="454"/>
        <w:gridCol w:w="68"/>
        <w:gridCol w:w="142"/>
        <w:gridCol w:w="6"/>
        <w:gridCol w:w="402"/>
        <w:gridCol w:w="118"/>
        <w:gridCol w:w="617"/>
        <w:gridCol w:w="172"/>
        <w:gridCol w:w="222"/>
        <w:gridCol w:w="61"/>
        <w:gridCol w:w="386"/>
        <w:gridCol w:w="73"/>
        <w:gridCol w:w="102"/>
        <w:gridCol w:w="231"/>
        <w:gridCol w:w="343"/>
        <w:gridCol w:w="1076"/>
        <w:gridCol w:w="7"/>
      </w:tblGrid>
      <w:tr w:rsidR="00053032" w14:paraId="08237734" w14:textId="77777777" w:rsidTr="00E713B3">
        <w:trPr>
          <w:gridAfter w:val="1"/>
          <w:wAfter w:w="7" w:type="dxa"/>
          <w:cantSplit/>
        </w:trPr>
        <w:tc>
          <w:tcPr>
            <w:tcW w:w="7313" w:type="dxa"/>
            <w:gridSpan w:val="21"/>
            <w:vMerge w:val="restart"/>
            <w:tcBorders>
              <w:left w:val="single" w:sz="6" w:space="0" w:color="auto"/>
            </w:tcBorders>
          </w:tcPr>
          <w:p w14:paraId="29620915" w14:textId="77777777" w:rsidR="00053032" w:rsidRDefault="00053032" w:rsidP="00053032">
            <w:pPr>
              <w:tabs>
                <w:tab w:val="left" w:pos="3686"/>
              </w:tabs>
              <w:ind w:left="3686" w:hanging="3686"/>
              <w:rPr>
                <w:b/>
                <w:sz w:val="28"/>
              </w:rPr>
            </w:pPr>
            <w:r>
              <w:rPr>
                <w:b/>
                <w:sz w:val="28"/>
              </w:rPr>
              <w:t>Handchirurgischer Bericht</w:t>
            </w:r>
          </w:p>
          <w:p w14:paraId="08237730" w14:textId="4D1AD0EB" w:rsidR="00053032" w:rsidRPr="009317BA" w:rsidRDefault="00053032" w:rsidP="009317BA">
            <w:pPr>
              <w:pStyle w:val="Text14pt"/>
              <w:rPr>
                <w:b/>
                <w:sz w:val="16"/>
                <w:szCs w:val="16"/>
              </w:rPr>
            </w:pPr>
            <w:r w:rsidRPr="009317BA">
              <w:rPr>
                <w:b/>
                <w:sz w:val="16"/>
                <w:szCs w:val="16"/>
              </w:rPr>
              <w:t>(Nur zu verwenden von Handchirurgen</w:t>
            </w:r>
            <w:r w:rsidR="008B26C9" w:rsidRPr="009317BA">
              <w:rPr>
                <w:b/>
                <w:sz w:val="16"/>
                <w:szCs w:val="16"/>
              </w:rPr>
              <w:t xml:space="preserve"> nach § 37 Abs. 3 Ärztevertrag,</w:t>
            </w:r>
            <w:r w:rsidR="00FC335F">
              <w:rPr>
                <w:b/>
                <w:sz w:val="16"/>
                <w:szCs w:val="16"/>
              </w:rPr>
              <w:t xml:space="preserve"> </w:t>
            </w:r>
            <w:r w:rsidRPr="009317BA">
              <w:rPr>
                <w:b/>
                <w:sz w:val="16"/>
                <w:szCs w:val="16"/>
              </w:rPr>
              <w:t>die nicht D-Arzt sind)</w:t>
            </w:r>
          </w:p>
        </w:tc>
        <w:tc>
          <w:tcPr>
            <w:tcW w:w="1247" w:type="dxa"/>
            <w:gridSpan w:val="7"/>
            <w:vMerge w:val="restart"/>
            <w:tcBorders>
              <w:right w:val="single" w:sz="6" w:space="0" w:color="auto"/>
            </w:tcBorders>
          </w:tcPr>
          <w:p w14:paraId="08237732" w14:textId="52649D15" w:rsidR="00053032" w:rsidRDefault="00053032" w:rsidP="00053032">
            <w:pPr>
              <w:pBdr>
                <w:left w:val="single" w:sz="6" w:space="4" w:color="auto"/>
              </w:pBdr>
              <w:spacing w:before="120"/>
              <w:rPr>
                <w:sz w:val="14"/>
              </w:rPr>
            </w:pPr>
            <w:r w:rsidRPr="00A53AC5">
              <w:rPr>
                <w:b/>
                <w:sz w:val="16"/>
                <w:szCs w:val="16"/>
              </w:rPr>
              <w:t>– UV-Träger –</w:t>
            </w:r>
          </w:p>
        </w:tc>
        <w:tc>
          <w:tcPr>
            <w:tcW w:w="1419" w:type="dxa"/>
            <w:gridSpan w:val="2"/>
            <w:tcBorders>
              <w:left w:val="single" w:sz="6" w:space="0" w:color="auto"/>
            </w:tcBorders>
          </w:tcPr>
          <w:p w14:paraId="08237733" w14:textId="77777777" w:rsidR="00053032" w:rsidRDefault="00053032" w:rsidP="000C6933">
            <w:pPr>
              <w:pBdr>
                <w:left w:val="single" w:sz="6" w:space="4" w:color="auto"/>
              </w:pBdr>
              <w:rPr>
                <w:sz w:val="14"/>
              </w:rPr>
            </w:pPr>
            <w:r>
              <w:rPr>
                <w:sz w:val="14"/>
              </w:rPr>
              <w:t>Lfd. Nr.</w:t>
            </w:r>
          </w:p>
        </w:tc>
      </w:tr>
      <w:tr w:rsidR="00053032" w14:paraId="08237739" w14:textId="77777777" w:rsidTr="00E713B3">
        <w:trPr>
          <w:gridAfter w:val="1"/>
          <w:wAfter w:w="7" w:type="dxa"/>
          <w:cantSplit/>
        </w:trPr>
        <w:tc>
          <w:tcPr>
            <w:tcW w:w="7313" w:type="dxa"/>
            <w:gridSpan w:val="21"/>
            <w:vMerge/>
            <w:tcBorders>
              <w:left w:val="single" w:sz="6" w:space="0" w:color="auto"/>
            </w:tcBorders>
          </w:tcPr>
          <w:p w14:paraId="08237735" w14:textId="77777777" w:rsidR="00053032" w:rsidRDefault="00053032" w:rsidP="000C6933">
            <w:pPr>
              <w:pBdr>
                <w:left w:val="single" w:sz="6" w:space="4" w:color="auto"/>
              </w:pBdr>
              <w:tabs>
                <w:tab w:val="left" w:pos="3686"/>
              </w:tabs>
              <w:rPr>
                <w:b/>
                <w:sz w:val="28"/>
              </w:rPr>
            </w:pPr>
          </w:p>
        </w:tc>
        <w:tc>
          <w:tcPr>
            <w:tcW w:w="1247" w:type="dxa"/>
            <w:gridSpan w:val="7"/>
            <w:vMerge/>
            <w:tcBorders>
              <w:right w:val="single" w:sz="6" w:space="0" w:color="auto"/>
            </w:tcBorders>
          </w:tcPr>
          <w:p w14:paraId="08237737" w14:textId="77777777" w:rsidR="00053032" w:rsidRDefault="00053032" w:rsidP="000C6933">
            <w:pPr>
              <w:pBdr>
                <w:left w:val="single" w:sz="6" w:space="4" w:color="auto"/>
              </w:pBdr>
              <w:rPr>
                <w:sz w:val="18"/>
              </w:rPr>
            </w:pPr>
          </w:p>
        </w:tc>
        <w:tc>
          <w:tcPr>
            <w:tcW w:w="1419" w:type="dxa"/>
            <w:gridSpan w:val="2"/>
            <w:tcBorders>
              <w:left w:val="single" w:sz="6" w:space="0" w:color="auto"/>
              <w:bottom w:val="single" w:sz="6" w:space="0" w:color="auto"/>
            </w:tcBorders>
          </w:tcPr>
          <w:p w14:paraId="08237738" w14:textId="4EE6FB27" w:rsidR="00053032" w:rsidRDefault="00FC0ADF" w:rsidP="00650ADD">
            <w:pPr>
              <w:pBdr>
                <w:left w:val="single" w:sz="6" w:space="4" w:color="auto"/>
              </w:pBdr>
              <w:rPr>
                <w:sz w:val="18"/>
              </w:rPr>
            </w:pPr>
            <w:sdt>
              <w:sdtPr>
                <w:rPr>
                  <w:sz w:val="18"/>
                </w:rPr>
                <w:alias w:val="lfd. Nummer"/>
                <w:tag w:val=""/>
                <w:id w:val="-1550608174"/>
                <w:placeholder>
                  <w:docPart w:val="F3E44D10E4E7474EB89195FB350C7E0F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:text/>
              </w:sdtPr>
              <w:sdtContent>
                <w:r w:rsidR="00650ADD" w:rsidRPr="00FC0ADF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="00650ADD" w:rsidRPr="00FC0ADF">
                  <w:rPr>
                    <w:rStyle w:val="Platzhaltertext"/>
                    <w:color w:val="FF0000"/>
                  </w:rPr>
                  <w:t>…</w:t>
                </w:r>
                <w:r w:rsidR="00650ADD" w:rsidRPr="00FC0ADF">
                  <w:rPr>
                    <w:rStyle w:val="Platzhaltertext"/>
                    <w:rFonts w:cs="Arial"/>
                    <w:color w:val="FF0000"/>
                  </w:rPr>
                  <w:t>]</w:t>
                </w:r>
              </w:sdtContent>
            </w:sdt>
            <w:r w:rsidR="00E713B3">
              <w:rPr>
                <w:sz w:val="18"/>
              </w:rPr>
              <w:fldChar w:fldCharType="begin">
                <w:ffData>
                  <w:name w:val="lfd_nr"/>
                  <w:enabled/>
                  <w:calcOnExit w:val="0"/>
                  <w:textInput>
                    <w:maxLength w:val="12"/>
                  </w:textInput>
                </w:ffData>
              </w:fldChar>
            </w:r>
            <w:bookmarkStart w:id="0" w:name="lfd_nr"/>
            <w:r w:rsidR="00E713B3">
              <w:rPr>
                <w:sz w:val="18"/>
              </w:rPr>
              <w:instrText xml:space="preserve"> FORMTEXT </w:instrText>
            </w:r>
            <w:r w:rsidR="00E713B3">
              <w:rPr>
                <w:sz w:val="18"/>
              </w:rPr>
            </w:r>
            <w:r w:rsidR="00E713B3">
              <w:rPr>
                <w:sz w:val="18"/>
              </w:rPr>
              <w:fldChar w:fldCharType="separate"/>
            </w:r>
            <w:r w:rsidR="00E713B3">
              <w:rPr>
                <w:sz w:val="18"/>
              </w:rPr>
              <w:fldChar w:fldCharType="end"/>
            </w:r>
            <w:bookmarkEnd w:id="0"/>
          </w:p>
        </w:tc>
      </w:tr>
      <w:tr w:rsidR="00AC397A" w14:paraId="26BB2030" w14:textId="77777777" w:rsidTr="00E713B3">
        <w:trPr>
          <w:gridBefore w:val="1"/>
          <w:wBefore w:w="7" w:type="dxa"/>
        </w:trPr>
        <w:tc>
          <w:tcPr>
            <w:tcW w:w="5493" w:type="dxa"/>
            <w:gridSpan w:val="1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74DF17DB" w14:textId="77777777" w:rsidR="00AC397A" w:rsidRDefault="00AC397A" w:rsidP="00AC397A">
            <w:pPr>
              <w:pStyle w:val="Text7pt"/>
              <w:spacing w:before="20"/>
            </w:pPr>
            <w:r>
              <w:t>Unfallversicherungsträger</w:t>
            </w:r>
          </w:p>
        </w:tc>
        <w:tc>
          <w:tcPr>
            <w:tcW w:w="2268" w:type="dxa"/>
            <w:gridSpan w:val="11"/>
            <w:tcBorders>
              <w:top w:val="single" w:sz="4" w:space="0" w:color="auto"/>
              <w:left w:val="nil"/>
            </w:tcBorders>
          </w:tcPr>
          <w:p w14:paraId="2DA31A08" w14:textId="77777777" w:rsidR="00AC397A" w:rsidRDefault="00AC397A" w:rsidP="00AC397A">
            <w:pPr>
              <w:pStyle w:val="Text7pt"/>
              <w:spacing w:before="20"/>
            </w:pPr>
            <w:r>
              <w:t>Eingetroffen am</w:t>
            </w:r>
          </w:p>
        </w:tc>
        <w:tc>
          <w:tcPr>
            <w:tcW w:w="2218" w:type="dxa"/>
            <w:gridSpan w:val="7"/>
            <w:tcBorders>
              <w:top w:val="single" w:sz="4" w:space="0" w:color="auto"/>
            </w:tcBorders>
          </w:tcPr>
          <w:p w14:paraId="652A66EB" w14:textId="77777777" w:rsidR="00AC397A" w:rsidRDefault="00AC397A" w:rsidP="00AC397A">
            <w:pPr>
              <w:pStyle w:val="Text7pt"/>
              <w:spacing w:before="20"/>
            </w:pPr>
            <w:r>
              <w:t>Uhrzeit</w:t>
            </w:r>
          </w:p>
        </w:tc>
      </w:tr>
      <w:tr w:rsidR="00AC397A" w14:paraId="70983352" w14:textId="77777777" w:rsidTr="00E713B3">
        <w:trPr>
          <w:gridBefore w:val="1"/>
          <w:wBefore w:w="7" w:type="dxa"/>
        </w:trPr>
        <w:sdt>
          <w:sdtPr>
            <w:id w:val="-581604712"/>
            <w:placeholder>
              <w:docPart w:val="DC86A4247757468A8272516DAC94FB30"/>
            </w:placeholder>
            <w:showingPlcHdr/>
          </w:sdtPr>
          <w:sdtContent>
            <w:tc>
              <w:tcPr>
                <w:tcW w:w="5493" w:type="dxa"/>
                <w:gridSpan w:val="12"/>
                <w:tcBorders>
                  <w:left w:val="single" w:sz="12" w:space="0" w:color="auto"/>
                  <w:bottom w:val="single" w:sz="4" w:space="0" w:color="auto"/>
                  <w:right w:val="single" w:sz="12" w:space="0" w:color="auto"/>
                </w:tcBorders>
              </w:tcPr>
              <w:p w14:paraId="73CE8A9B" w14:textId="037FC959" w:rsidR="00AC397A" w:rsidRDefault="00FC0ADF" w:rsidP="00AC397A">
                <w:pPr>
                  <w:pStyle w:val="Text9pt"/>
                </w:pPr>
                <w:r w:rsidRPr="00FC0ADF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FC0ADF">
                  <w:rPr>
                    <w:rStyle w:val="Platzhaltertext"/>
                    <w:color w:val="FF0000"/>
                  </w:rPr>
                  <w:t>…</w:t>
                </w:r>
                <w:r w:rsidRPr="00FC0ADF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sdt>
          <w:sdtPr>
            <w:id w:val="438962083"/>
            <w:placeholder>
              <w:docPart w:val="6056EA9AFD964F95924F1713E0B5AE95"/>
            </w:placeholder>
            <w:showingPlcHdr/>
            <w:date>
              <w:dateFormat w:val="dd.MM.yyyy"/>
              <w:lid w:val="de-DE"/>
              <w:storeMappedDataAs w:val="dateTime"/>
              <w:calendar w:val="gregorian"/>
            </w:date>
          </w:sdtPr>
          <w:sdtContent>
            <w:tc>
              <w:tcPr>
                <w:tcW w:w="2268" w:type="dxa"/>
                <w:gridSpan w:val="11"/>
                <w:tcBorders>
                  <w:left w:val="nil"/>
                  <w:bottom w:val="single" w:sz="4" w:space="0" w:color="auto"/>
                </w:tcBorders>
              </w:tcPr>
              <w:p w14:paraId="55A84CDA" w14:textId="3FFDA7A1" w:rsidR="00AC397A" w:rsidRDefault="00FC0ADF" w:rsidP="00AC397A">
                <w:pPr>
                  <w:pStyle w:val="Text9pt"/>
                </w:pPr>
                <w:r w:rsidRPr="00FC0ADF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FC0ADF">
                  <w:rPr>
                    <w:rStyle w:val="Platzhaltertext"/>
                    <w:color w:val="FF0000"/>
                  </w:rPr>
                  <w:t>…</w:t>
                </w:r>
                <w:r w:rsidRPr="00FC0ADF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sdt>
          <w:sdtPr>
            <w:id w:val="-523237456"/>
            <w:placeholder>
              <w:docPart w:val="45771735751649E2ADB6CCDADF7F82EF"/>
            </w:placeholder>
            <w:showingPlcHdr/>
          </w:sdtPr>
          <w:sdtContent>
            <w:tc>
              <w:tcPr>
                <w:tcW w:w="2218" w:type="dxa"/>
                <w:gridSpan w:val="7"/>
                <w:tcBorders>
                  <w:bottom w:val="single" w:sz="4" w:space="0" w:color="auto"/>
                </w:tcBorders>
              </w:tcPr>
              <w:p w14:paraId="34991A71" w14:textId="25529A67" w:rsidR="00AC397A" w:rsidRDefault="00FC0ADF" w:rsidP="00AC397A">
                <w:pPr>
                  <w:pStyle w:val="Text9pt"/>
                </w:pPr>
                <w:r w:rsidRPr="00FC0ADF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FC0ADF">
                  <w:rPr>
                    <w:rStyle w:val="Platzhaltertext"/>
                    <w:color w:val="FF0000"/>
                  </w:rPr>
                  <w:t>…</w:t>
                </w:r>
                <w:r w:rsidRPr="00FC0ADF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</w:tr>
      <w:tr w:rsidR="00AC397A" w14:paraId="70416437" w14:textId="77777777" w:rsidTr="00E713B3">
        <w:trPr>
          <w:gridBefore w:val="1"/>
          <w:wBefore w:w="7" w:type="dxa"/>
        </w:trPr>
        <w:tc>
          <w:tcPr>
            <w:tcW w:w="2087" w:type="dxa"/>
            <w:gridSpan w:val="5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</w:tcPr>
          <w:p w14:paraId="19F5BB91" w14:textId="77777777" w:rsidR="00AC397A" w:rsidRDefault="00AC397A" w:rsidP="00AC397A">
            <w:pPr>
              <w:pStyle w:val="Text7pt"/>
              <w:spacing w:before="20"/>
            </w:pPr>
            <w:r>
              <w:t>Name der versicherten Person</w:t>
            </w:r>
          </w:p>
        </w:tc>
        <w:tc>
          <w:tcPr>
            <w:tcW w:w="187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3295703" w14:textId="77777777" w:rsidR="00AC397A" w:rsidRDefault="00AC397A" w:rsidP="00AC397A">
            <w:pPr>
              <w:pStyle w:val="Text7pt"/>
              <w:spacing w:before="20"/>
            </w:pPr>
            <w:r>
              <w:t>Vorname</w:t>
            </w:r>
          </w:p>
        </w:tc>
        <w:tc>
          <w:tcPr>
            <w:tcW w:w="1535" w:type="dxa"/>
            <w:gridSpan w:val="2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63FBBD71" w14:textId="77777777" w:rsidR="00AC397A" w:rsidRDefault="00AC397A" w:rsidP="00AC397A">
            <w:pPr>
              <w:pStyle w:val="Text7pt"/>
              <w:spacing w:before="20"/>
            </w:pPr>
            <w:r>
              <w:t>Geburtsdatum</w:t>
            </w:r>
          </w:p>
        </w:tc>
        <w:tc>
          <w:tcPr>
            <w:tcW w:w="1078" w:type="dxa"/>
            <w:gridSpan w:val="6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4B9F9076" w14:textId="77777777" w:rsidR="00AC397A" w:rsidRDefault="00AC397A" w:rsidP="00AC397A">
            <w:pPr>
              <w:pStyle w:val="Text7pt"/>
              <w:spacing w:before="20"/>
            </w:pPr>
            <w:r>
              <w:t>Krankenkasse</w:t>
            </w:r>
          </w:p>
        </w:tc>
        <w:tc>
          <w:tcPr>
            <w:tcW w:w="1751" w:type="dxa"/>
            <w:gridSpan w:val="8"/>
            <w:tcBorders>
              <w:top w:val="single" w:sz="4" w:space="0" w:color="auto"/>
              <w:left w:val="single" w:sz="4" w:space="0" w:color="auto"/>
            </w:tcBorders>
          </w:tcPr>
          <w:p w14:paraId="4375EBBD" w14:textId="77777777" w:rsidR="00AC397A" w:rsidRDefault="00AC397A" w:rsidP="00AC397A">
            <w:pPr>
              <w:pStyle w:val="Text7pt"/>
              <w:spacing w:before="20"/>
            </w:pPr>
            <w:r>
              <w:t>Familienversichert</w:t>
            </w:r>
          </w:p>
        </w:tc>
        <w:tc>
          <w:tcPr>
            <w:tcW w:w="1657" w:type="dxa"/>
            <w:gridSpan w:val="4"/>
            <w:tcBorders>
              <w:top w:val="single" w:sz="4" w:space="0" w:color="auto"/>
              <w:left w:val="nil"/>
            </w:tcBorders>
            <w:tcMar>
              <w:left w:w="28" w:type="dxa"/>
            </w:tcMar>
          </w:tcPr>
          <w:p w14:paraId="1DE18894" w14:textId="77777777" w:rsidR="00AC397A" w:rsidRDefault="00AC397A" w:rsidP="00AC397A">
            <w:pPr>
              <w:pStyle w:val="Text7pt"/>
              <w:spacing w:before="20"/>
            </w:pPr>
            <w:r>
              <w:t>Name des Mitglieds</w:t>
            </w:r>
          </w:p>
        </w:tc>
      </w:tr>
      <w:tr w:rsidR="00AC397A" w14:paraId="4F036D83" w14:textId="77777777" w:rsidTr="00E713B3">
        <w:trPr>
          <w:gridBefore w:val="1"/>
          <w:wBefore w:w="7" w:type="dxa"/>
        </w:trPr>
        <w:sdt>
          <w:sdtPr>
            <w:alias w:val="Name"/>
            <w:tag w:val=""/>
            <w:id w:val="-1350326514"/>
            <w:placeholder>
              <w:docPart w:val="0E7EFAE0ECE14C7A96C5C94D254BB237"/>
            </w:placeholder>
            <w:showingPlcHdr/>
            <w:dataBinding w:prefixMappings="xmlns:ns0='http://schemas.microsoft.com/office/2006/coverPageProps' " w:xpath="/ns0:CoverPageProperties[1]/ns0:Abstract[1]" w:storeItemID="{55AF091B-3C7A-41E3-B477-F2FDAA23CFDA}"/>
            <w:text/>
          </w:sdtPr>
          <w:sdtContent>
            <w:tc>
              <w:tcPr>
                <w:tcW w:w="2087" w:type="dxa"/>
                <w:gridSpan w:val="5"/>
                <w:tcBorders>
                  <w:left w:val="single" w:sz="12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7AE72A4" w14:textId="26126C2D" w:rsidR="00AC397A" w:rsidRDefault="00650ADD" w:rsidP="00650ADD">
                <w:pPr>
                  <w:pStyle w:val="Text9pt"/>
                </w:pPr>
                <w:r w:rsidRPr="00FC0ADF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FC0ADF">
                  <w:rPr>
                    <w:rStyle w:val="Platzhaltertext"/>
                    <w:color w:val="FF0000"/>
                  </w:rPr>
                  <w:t>…</w:t>
                </w:r>
                <w:r w:rsidRPr="00FC0ADF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sdt>
          <w:sdtPr>
            <w:alias w:val="Vorname"/>
            <w:tag w:val=""/>
            <w:id w:val="1434322725"/>
            <w:placeholder>
              <w:docPart w:val="EA6F223430564D44B30900F3160199A4"/>
            </w:placeholder>
            <w:showingPlcHdr/>
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<w:text w:multiLine="1"/>
          </w:sdtPr>
          <w:sdtContent>
            <w:tc>
              <w:tcPr>
                <w:tcW w:w="1871" w:type="dxa"/>
                <w:gridSpan w:val="5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3E9F432" w14:textId="5CD1ED5C" w:rsidR="00AC397A" w:rsidRPr="00FC0ADF" w:rsidRDefault="00650ADD" w:rsidP="00650ADD">
                <w:pPr>
                  <w:pStyle w:val="Text9pt"/>
                </w:pPr>
                <w:r w:rsidRPr="00FC0ADF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FC0ADF">
                  <w:rPr>
                    <w:rStyle w:val="Platzhaltertext"/>
                    <w:color w:val="FF0000"/>
                  </w:rPr>
                  <w:t>…</w:t>
                </w:r>
                <w:r w:rsidRPr="00FC0ADF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sdt>
          <w:sdtPr>
            <w:alias w:val="Geburtsdatum"/>
            <w:tag w:val=""/>
            <w:id w:val="1145780084"/>
            <w:placeholder>
              <w:docPart w:val="AF74A5C26AE645569636068DBCA085D8"/>
            </w:placeholder>
            <w:showingPlcHdr/>
            <w:dataBinding w:prefixMappings="xmlns:ns0='http://schemas.openxmlformats.org/officeDocument/2006/extended-properties' " w:xpath="/ns0:Properties[1]/ns0:Manager[1]" w:storeItemID="{6668398D-A668-4E3E-A5EB-62B293D839F1}"/>
            <w:text/>
          </w:sdtPr>
          <w:sdtContent>
            <w:tc>
              <w:tcPr>
                <w:tcW w:w="1535" w:type="dxa"/>
                <w:gridSpan w:val="2"/>
                <w:tcBorders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vAlign w:val="center"/>
              </w:tcPr>
              <w:p w14:paraId="721CA28C" w14:textId="40CBEB1E" w:rsidR="00AC397A" w:rsidRDefault="00650ADD" w:rsidP="00650ADD">
                <w:pPr>
                  <w:pStyle w:val="Text9pt"/>
                </w:pPr>
                <w:r w:rsidRPr="00FC0ADF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FC0ADF">
                  <w:rPr>
                    <w:rStyle w:val="Platzhaltertext"/>
                    <w:color w:val="FF0000"/>
                  </w:rPr>
                  <w:t>…</w:t>
                </w:r>
                <w:r w:rsidRPr="00FC0ADF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sdt>
          <w:sdtPr>
            <w:id w:val="205298283"/>
            <w:placeholder>
              <w:docPart w:val="0692F30DF9354C30829024CAC49DED8A"/>
            </w:placeholder>
            <w:showingPlcHdr/>
          </w:sdtPr>
          <w:sdtContent>
            <w:tc>
              <w:tcPr>
                <w:tcW w:w="1078" w:type="dxa"/>
                <w:gridSpan w:val="6"/>
                <w:tcBorders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F94BCEF" w14:textId="6F9E5D5C" w:rsidR="00AC397A" w:rsidRDefault="00FC0ADF" w:rsidP="00AC397A">
                <w:pPr>
                  <w:pStyle w:val="Text9pt"/>
                </w:pPr>
                <w:r w:rsidRPr="00FC0ADF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FC0ADF">
                  <w:rPr>
                    <w:rStyle w:val="Platzhaltertext"/>
                    <w:color w:val="FF0000"/>
                  </w:rPr>
                  <w:t>…</w:t>
                </w:r>
                <w:r w:rsidRPr="00FC0ADF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tc>
          <w:tcPr>
            <w:tcW w:w="1751" w:type="dxa"/>
            <w:gridSpan w:val="8"/>
            <w:tcBorders>
              <w:left w:val="single" w:sz="4" w:space="0" w:color="auto"/>
              <w:bottom w:val="single" w:sz="4" w:space="0" w:color="auto"/>
            </w:tcBorders>
            <w:tcMar>
              <w:right w:w="28" w:type="dxa"/>
            </w:tcMar>
          </w:tcPr>
          <w:p w14:paraId="18210234" w14:textId="3AA2EF6C" w:rsidR="00AC397A" w:rsidRDefault="007D3B6A" w:rsidP="007D3B6A">
            <w:pPr>
              <w:pStyle w:val="Text7pt"/>
              <w:tabs>
                <w:tab w:val="left" w:pos="657"/>
              </w:tabs>
            </w:pPr>
            <w:sdt>
              <w:sdtPr>
                <w:id w:val="-2441814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="00AC397A">
              <w:t>Nein</w:t>
            </w:r>
            <w:r w:rsidR="00AC397A" w:rsidRPr="00F72C0A">
              <w:tab/>
            </w:r>
            <w:sdt>
              <w:sdtPr>
                <w:id w:val="9467447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="00AC397A">
              <w:t>Ja: keine</w:t>
            </w:r>
            <w:r w:rsidR="00AC397A">
              <w:tab/>
            </w:r>
            <w:r w:rsidR="00AC397A" w:rsidRPr="00F72C0A">
              <w:t>Kopie an Kasse</w:t>
            </w:r>
          </w:p>
        </w:tc>
        <w:sdt>
          <w:sdtPr>
            <w:id w:val="1356005648"/>
            <w:placeholder>
              <w:docPart w:val="D9A79162F9784D51967490ECD10D60DD"/>
            </w:placeholder>
            <w:showingPlcHdr/>
          </w:sdtPr>
          <w:sdtContent>
            <w:tc>
              <w:tcPr>
                <w:tcW w:w="1657" w:type="dxa"/>
                <w:gridSpan w:val="4"/>
                <w:tcBorders>
                  <w:left w:val="nil"/>
                  <w:bottom w:val="single" w:sz="4" w:space="0" w:color="auto"/>
                </w:tcBorders>
                <w:vAlign w:val="center"/>
              </w:tcPr>
              <w:p w14:paraId="455E5583" w14:textId="6D27F1E9" w:rsidR="00AC397A" w:rsidRDefault="00FC0ADF" w:rsidP="00AC397A">
                <w:pPr>
                  <w:pStyle w:val="Text9pt"/>
                </w:pPr>
                <w:r w:rsidRPr="00FC0ADF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FC0ADF">
                  <w:rPr>
                    <w:rStyle w:val="Platzhaltertext"/>
                    <w:color w:val="FF0000"/>
                  </w:rPr>
                  <w:t>…</w:t>
                </w:r>
                <w:r w:rsidRPr="00FC0ADF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</w:tr>
      <w:tr w:rsidR="00AC397A" w14:paraId="481567FB" w14:textId="77777777" w:rsidTr="00E713B3">
        <w:trPr>
          <w:gridBefore w:val="1"/>
          <w:wBefore w:w="7" w:type="dxa"/>
        </w:trPr>
        <w:tc>
          <w:tcPr>
            <w:tcW w:w="5493" w:type="dxa"/>
            <w:gridSpan w:val="12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518D1C25" w14:textId="77777777" w:rsidR="00AC397A" w:rsidRDefault="00AC397A" w:rsidP="00AC397A">
            <w:pPr>
              <w:pStyle w:val="Text7pt"/>
              <w:spacing w:before="20"/>
            </w:pPr>
            <w:r>
              <w:t>Vollständige Anschrift</w:t>
            </w:r>
          </w:p>
        </w:tc>
        <w:tc>
          <w:tcPr>
            <w:tcW w:w="4486" w:type="dxa"/>
            <w:gridSpan w:val="18"/>
            <w:tcBorders>
              <w:top w:val="single" w:sz="4" w:space="0" w:color="auto"/>
              <w:left w:val="nil"/>
            </w:tcBorders>
          </w:tcPr>
          <w:p w14:paraId="2D7DA450" w14:textId="77777777" w:rsidR="00AC397A" w:rsidRDefault="00AC397A" w:rsidP="00AC397A">
            <w:pPr>
              <w:pStyle w:val="Text7pt"/>
              <w:spacing w:before="20"/>
            </w:pPr>
            <w:r>
              <w:t>Bei Pflegeunfall Pflegekasse der pflegebedürftigen Person</w:t>
            </w:r>
          </w:p>
        </w:tc>
      </w:tr>
      <w:tr w:rsidR="00AC397A" w14:paraId="69E1925A" w14:textId="77777777" w:rsidTr="00E713B3">
        <w:trPr>
          <w:gridBefore w:val="1"/>
          <w:wBefore w:w="7" w:type="dxa"/>
        </w:trPr>
        <w:sdt>
          <w:sdtPr>
            <w:id w:val="1371887373"/>
            <w:placeholder>
              <w:docPart w:val="F64421378F164C3FA95EBD20C83E7B7E"/>
            </w:placeholder>
            <w:showingPlcHdr/>
          </w:sdtPr>
          <w:sdtContent>
            <w:tc>
              <w:tcPr>
                <w:tcW w:w="5493" w:type="dxa"/>
                <w:gridSpan w:val="12"/>
                <w:tcBorders>
                  <w:left w:val="single" w:sz="12" w:space="0" w:color="auto"/>
                  <w:bottom w:val="single" w:sz="4" w:space="0" w:color="auto"/>
                  <w:right w:val="single" w:sz="12" w:space="0" w:color="auto"/>
                </w:tcBorders>
              </w:tcPr>
              <w:p w14:paraId="7842D6A1" w14:textId="2F182343" w:rsidR="00AC397A" w:rsidRDefault="00FC0ADF" w:rsidP="00AC397A">
                <w:pPr>
                  <w:pStyle w:val="Text9pt"/>
                </w:pPr>
                <w:r w:rsidRPr="00FC0ADF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FC0ADF">
                  <w:rPr>
                    <w:rStyle w:val="Platzhaltertext"/>
                    <w:color w:val="FF0000"/>
                  </w:rPr>
                  <w:t>…</w:t>
                </w:r>
                <w:r w:rsidRPr="00FC0ADF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sdt>
          <w:sdtPr>
            <w:id w:val="-764140397"/>
            <w:placeholder>
              <w:docPart w:val="B8399288A35D466499493A059DDFCDB5"/>
            </w:placeholder>
            <w:showingPlcHdr/>
          </w:sdtPr>
          <w:sdtContent>
            <w:tc>
              <w:tcPr>
                <w:tcW w:w="4486" w:type="dxa"/>
                <w:gridSpan w:val="18"/>
                <w:tcBorders>
                  <w:left w:val="nil"/>
                  <w:bottom w:val="single" w:sz="4" w:space="0" w:color="auto"/>
                </w:tcBorders>
              </w:tcPr>
              <w:p w14:paraId="3730E583" w14:textId="2DB6B994" w:rsidR="00AC397A" w:rsidRDefault="00FC0ADF" w:rsidP="00AC397A">
                <w:pPr>
                  <w:pStyle w:val="Text9pt"/>
                </w:pPr>
                <w:r w:rsidRPr="00FC0ADF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FC0ADF">
                  <w:rPr>
                    <w:rStyle w:val="Platzhaltertext"/>
                    <w:color w:val="FF0000"/>
                  </w:rPr>
                  <w:t>…</w:t>
                </w:r>
                <w:r w:rsidRPr="00FC0ADF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</w:tr>
      <w:tr w:rsidR="00AC397A" w14:paraId="4BE714C6" w14:textId="77777777" w:rsidTr="00E713B3">
        <w:trPr>
          <w:gridBefore w:val="1"/>
          <w:wBefore w:w="7" w:type="dxa"/>
        </w:trPr>
        <w:tc>
          <w:tcPr>
            <w:tcW w:w="3226" w:type="dxa"/>
            <w:gridSpan w:val="9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</w:tcPr>
          <w:p w14:paraId="0DB876A4" w14:textId="77777777" w:rsidR="00AC397A" w:rsidRDefault="00AC397A" w:rsidP="00AC397A">
            <w:pPr>
              <w:pStyle w:val="Text7pt"/>
              <w:spacing w:before="20"/>
            </w:pPr>
            <w:r>
              <w:t>Beschäftigt als</w:t>
            </w:r>
          </w:p>
        </w:tc>
        <w:tc>
          <w:tcPr>
            <w:tcW w:w="2267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14:paraId="78AC3349" w14:textId="77777777" w:rsidR="00AC397A" w:rsidRDefault="00AC397A" w:rsidP="00AC397A">
            <w:pPr>
              <w:pStyle w:val="Text7pt"/>
              <w:spacing w:before="20"/>
            </w:pPr>
            <w:r>
              <w:t>Seit</w:t>
            </w:r>
          </w:p>
        </w:tc>
        <w:tc>
          <w:tcPr>
            <w:tcW w:w="1985" w:type="dxa"/>
            <w:gridSpan w:val="9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</w:tcPr>
          <w:p w14:paraId="01388331" w14:textId="77777777" w:rsidR="00AC397A" w:rsidRDefault="00AC397A" w:rsidP="00AC397A">
            <w:pPr>
              <w:pStyle w:val="Text7pt"/>
              <w:spacing w:before="20"/>
              <w:rPr>
                <w:spacing w:val="-10"/>
              </w:rPr>
            </w:pPr>
            <w:r>
              <w:t xml:space="preserve">Telefon-Nr. </w:t>
            </w:r>
          </w:p>
        </w:tc>
        <w:tc>
          <w:tcPr>
            <w:tcW w:w="1418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0D9217" w14:textId="77777777" w:rsidR="00AC397A" w:rsidRDefault="00AC397A" w:rsidP="00AC397A">
            <w:pPr>
              <w:pStyle w:val="Text7pt"/>
              <w:spacing w:before="20"/>
              <w:rPr>
                <w:spacing w:val="-4"/>
              </w:rPr>
            </w:pPr>
            <w:r>
              <w:t>Staatsangehörigkeit</w:t>
            </w:r>
          </w:p>
        </w:tc>
        <w:tc>
          <w:tcPr>
            <w:tcW w:w="1083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53AA6B66" w14:textId="77777777" w:rsidR="00AC397A" w:rsidRDefault="00AC397A" w:rsidP="00AC397A">
            <w:pPr>
              <w:pStyle w:val="Text7pt"/>
              <w:spacing w:before="20"/>
            </w:pPr>
            <w:r>
              <w:t>Geschlecht</w:t>
            </w:r>
          </w:p>
        </w:tc>
      </w:tr>
      <w:tr w:rsidR="00AC397A" w14:paraId="58E528A0" w14:textId="77777777" w:rsidTr="00E713B3">
        <w:trPr>
          <w:gridBefore w:val="1"/>
          <w:wBefore w:w="7" w:type="dxa"/>
        </w:trPr>
        <w:sdt>
          <w:sdtPr>
            <w:id w:val="-743178151"/>
            <w:placeholder>
              <w:docPart w:val="876CB5AE0D8E40F5AE0C5174EA15F9BD"/>
            </w:placeholder>
            <w:showingPlcHdr/>
          </w:sdtPr>
          <w:sdtContent>
            <w:tc>
              <w:tcPr>
                <w:tcW w:w="3226" w:type="dxa"/>
                <w:gridSpan w:val="9"/>
                <w:tcBorders>
                  <w:left w:val="single" w:sz="12" w:space="0" w:color="auto"/>
                  <w:bottom w:val="single" w:sz="12" w:space="0" w:color="auto"/>
                  <w:right w:val="single" w:sz="4" w:space="0" w:color="auto"/>
                </w:tcBorders>
              </w:tcPr>
              <w:p w14:paraId="7B14DF45" w14:textId="5C2FE68D" w:rsidR="00AC397A" w:rsidRDefault="00FC0ADF" w:rsidP="00AC397A">
                <w:pPr>
                  <w:pStyle w:val="Text9pt"/>
                </w:pPr>
                <w:r w:rsidRPr="00FC0ADF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FC0ADF">
                  <w:rPr>
                    <w:rStyle w:val="Platzhaltertext"/>
                    <w:color w:val="FF0000"/>
                  </w:rPr>
                  <w:t>…</w:t>
                </w:r>
                <w:r w:rsidRPr="00FC0ADF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sdt>
          <w:sdtPr>
            <w:id w:val="774678514"/>
            <w:placeholder>
              <w:docPart w:val="B82DB764794547F08B3DE0D564EC805D"/>
            </w:placeholder>
            <w:showingPlcHdr/>
            <w:date>
              <w:dateFormat w:val="dd.MM.yyyy"/>
              <w:lid w:val="de-DE"/>
              <w:storeMappedDataAs w:val="dateTime"/>
              <w:calendar w:val="gregorian"/>
            </w:date>
          </w:sdtPr>
          <w:sdtContent>
            <w:tc>
              <w:tcPr>
                <w:tcW w:w="2267" w:type="dxa"/>
                <w:gridSpan w:val="3"/>
                <w:tcBorders>
                  <w:left w:val="single" w:sz="4" w:space="0" w:color="auto"/>
                  <w:bottom w:val="single" w:sz="12" w:space="0" w:color="auto"/>
                </w:tcBorders>
              </w:tcPr>
              <w:p w14:paraId="6AC6571F" w14:textId="045CE129" w:rsidR="00AC397A" w:rsidRDefault="00FC0ADF" w:rsidP="00AC397A">
                <w:pPr>
                  <w:pStyle w:val="Text9pt"/>
                </w:pPr>
                <w:r w:rsidRPr="00FC0ADF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FC0ADF">
                  <w:rPr>
                    <w:rStyle w:val="Platzhaltertext"/>
                    <w:color w:val="FF0000"/>
                  </w:rPr>
                  <w:t>…</w:t>
                </w:r>
                <w:r w:rsidRPr="00FC0ADF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sdt>
          <w:sdtPr>
            <w:id w:val="766965567"/>
            <w:placeholder>
              <w:docPart w:val="425D93CD8B194B17BEE839D6F77FB47F"/>
            </w:placeholder>
            <w:showingPlcHdr/>
          </w:sdtPr>
          <w:sdtContent>
            <w:tc>
              <w:tcPr>
                <w:tcW w:w="1985" w:type="dxa"/>
                <w:gridSpan w:val="9"/>
                <w:tcBorders>
                  <w:left w:val="single" w:sz="12" w:space="0" w:color="auto"/>
                  <w:bottom w:val="single" w:sz="2" w:space="0" w:color="auto"/>
                  <w:right w:val="single" w:sz="4" w:space="0" w:color="auto"/>
                </w:tcBorders>
              </w:tcPr>
              <w:p w14:paraId="5609203E" w14:textId="33298373" w:rsidR="00AC397A" w:rsidRDefault="00FC0ADF" w:rsidP="00AC397A">
                <w:pPr>
                  <w:pStyle w:val="Text9pt"/>
                </w:pPr>
                <w:r w:rsidRPr="00FC0ADF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FC0ADF">
                  <w:rPr>
                    <w:rStyle w:val="Platzhaltertext"/>
                    <w:color w:val="FF0000"/>
                  </w:rPr>
                  <w:t>…</w:t>
                </w:r>
                <w:r w:rsidRPr="00FC0ADF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sdt>
          <w:sdtPr>
            <w:id w:val="-932509630"/>
            <w:placeholder>
              <w:docPart w:val="49C05B9C503144E09D0953E77439CDFF"/>
            </w:placeholder>
            <w:showingPlcHdr/>
          </w:sdtPr>
          <w:sdtContent>
            <w:tc>
              <w:tcPr>
                <w:tcW w:w="1418" w:type="dxa"/>
                <w:gridSpan w:val="7"/>
                <w:tcBorders>
                  <w:left w:val="single" w:sz="4" w:space="0" w:color="auto"/>
                  <w:bottom w:val="single" w:sz="2" w:space="0" w:color="auto"/>
                  <w:right w:val="single" w:sz="4" w:space="0" w:color="auto"/>
                </w:tcBorders>
              </w:tcPr>
              <w:p w14:paraId="3726DE97" w14:textId="102C8E53" w:rsidR="00AC397A" w:rsidRDefault="00FC0ADF" w:rsidP="00AC397A">
                <w:pPr>
                  <w:pStyle w:val="Text9pt"/>
                </w:pPr>
                <w:r w:rsidRPr="00FC0ADF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FC0ADF">
                  <w:rPr>
                    <w:rStyle w:val="Platzhaltertext"/>
                    <w:color w:val="FF0000"/>
                  </w:rPr>
                  <w:t>…</w:t>
                </w:r>
                <w:r w:rsidRPr="00FC0ADF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sdt>
          <w:sdtPr>
            <w:rPr>
              <w:spacing w:val="-10"/>
            </w:rPr>
            <w:id w:val="-1505047974"/>
            <w:placeholder>
              <w:docPart w:val="8703EF60AE2A4290AAF00E0F79255FCC"/>
            </w:placeholder>
            <w:showingPlcHdr/>
          </w:sdtPr>
          <w:sdtContent>
            <w:tc>
              <w:tcPr>
                <w:tcW w:w="1083" w:type="dxa"/>
                <w:gridSpan w:val="2"/>
                <w:tcBorders>
                  <w:left w:val="single" w:sz="4" w:space="0" w:color="auto"/>
                  <w:bottom w:val="single" w:sz="2" w:space="0" w:color="auto"/>
                </w:tcBorders>
              </w:tcPr>
              <w:p w14:paraId="69360831" w14:textId="7228AC8C" w:rsidR="00AC397A" w:rsidRDefault="00FC0ADF" w:rsidP="00AC397A">
                <w:pPr>
                  <w:pStyle w:val="Text9pt"/>
                  <w:rPr>
                    <w:spacing w:val="-10"/>
                  </w:rPr>
                </w:pPr>
                <w:r w:rsidRPr="00FC0ADF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FC0ADF">
                  <w:rPr>
                    <w:rStyle w:val="Platzhaltertext"/>
                    <w:color w:val="FF0000"/>
                  </w:rPr>
                  <w:t>…</w:t>
                </w:r>
                <w:r w:rsidRPr="00FC0ADF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</w:tr>
      <w:tr w:rsidR="00AC397A" w14:paraId="42027CC6" w14:textId="77777777" w:rsidTr="00E713B3">
        <w:trPr>
          <w:gridBefore w:val="1"/>
          <w:wBefore w:w="7" w:type="dxa"/>
        </w:trPr>
        <w:tc>
          <w:tcPr>
            <w:tcW w:w="9979" w:type="dxa"/>
            <w:gridSpan w:val="30"/>
            <w:tcBorders>
              <w:top w:val="single" w:sz="2" w:space="0" w:color="auto"/>
              <w:left w:val="single" w:sz="4" w:space="0" w:color="auto"/>
            </w:tcBorders>
          </w:tcPr>
          <w:p w14:paraId="6A546062" w14:textId="77777777" w:rsidR="00AC397A" w:rsidRPr="00582D42" w:rsidRDefault="00AC397A" w:rsidP="00AC397A">
            <w:pPr>
              <w:pStyle w:val="Text7pt"/>
              <w:spacing w:before="20"/>
            </w:pPr>
            <w:r w:rsidRPr="00643D73">
              <w:t>Unfallbetrieb (Name, Anschrift und Telefon-Nr. des Arbeitgebers, der Kita, der (Hoch-)Schule, der pflegebedürftigen Person)</w:t>
            </w:r>
          </w:p>
        </w:tc>
      </w:tr>
      <w:tr w:rsidR="00AC397A" w14:paraId="74D77B62" w14:textId="77777777" w:rsidTr="00E713B3">
        <w:trPr>
          <w:gridBefore w:val="1"/>
          <w:wBefore w:w="7" w:type="dxa"/>
        </w:trPr>
        <w:sdt>
          <w:sdtPr>
            <w:id w:val="-1272007052"/>
            <w:placeholder>
              <w:docPart w:val="D5D2B62C7554455FA069F7F6D0002AC8"/>
            </w:placeholder>
            <w:showingPlcHdr/>
          </w:sdtPr>
          <w:sdtContent>
            <w:tc>
              <w:tcPr>
                <w:tcW w:w="9979" w:type="dxa"/>
                <w:gridSpan w:val="30"/>
                <w:tcBorders>
                  <w:left w:val="single" w:sz="4" w:space="0" w:color="auto"/>
                  <w:bottom w:val="single" w:sz="4" w:space="0" w:color="auto"/>
                </w:tcBorders>
              </w:tcPr>
              <w:p w14:paraId="7479845B" w14:textId="03D3D7E3" w:rsidR="00AC397A" w:rsidRDefault="00650ADD" w:rsidP="00AC397A">
                <w:pPr>
                  <w:pStyle w:val="Text9pt"/>
                </w:pPr>
                <w:r w:rsidRPr="00FC0ADF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FC0ADF">
                  <w:rPr>
                    <w:rStyle w:val="Platzhaltertext"/>
                    <w:color w:val="FF0000"/>
                  </w:rPr>
                  <w:t>…</w:t>
                </w:r>
                <w:r w:rsidRPr="00FC0ADF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</w:tr>
      <w:tr w:rsidR="00AC397A" w14:paraId="2E762CFE" w14:textId="77777777" w:rsidTr="00E713B3">
        <w:trPr>
          <w:gridBefore w:val="1"/>
          <w:wBefore w:w="7" w:type="dxa"/>
          <w:cantSplit/>
        </w:trPr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9A56733" w14:textId="77777777" w:rsidR="00AC397A" w:rsidRDefault="00AC397A" w:rsidP="00AC397A">
            <w:pPr>
              <w:pStyle w:val="Text7pt"/>
              <w:spacing w:before="20"/>
            </w:pPr>
            <w:r>
              <w:t>1 Unfalltag</w:t>
            </w:r>
          </w:p>
        </w:tc>
        <w:tc>
          <w:tcPr>
            <w:tcW w:w="967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974C81A" w14:textId="77777777" w:rsidR="00AC397A" w:rsidRDefault="00AC397A" w:rsidP="00AC397A">
            <w:pPr>
              <w:pStyle w:val="Text7pt"/>
              <w:spacing w:before="20"/>
            </w:pPr>
            <w:r>
              <w:t>Uhrzeit</w:t>
            </w:r>
          </w:p>
        </w:tc>
        <w:tc>
          <w:tcPr>
            <w:tcW w:w="3405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02D463F" w14:textId="77777777" w:rsidR="00AC397A" w:rsidRDefault="00AC397A" w:rsidP="00AC397A">
            <w:pPr>
              <w:pStyle w:val="Text7pt"/>
              <w:spacing w:before="20"/>
            </w:pPr>
            <w:r>
              <w:t>Unfallort</w:t>
            </w:r>
          </w:p>
        </w:tc>
        <w:tc>
          <w:tcPr>
            <w:tcW w:w="1979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3EC8639" w14:textId="77777777" w:rsidR="00AC397A" w:rsidRDefault="00AC397A" w:rsidP="00AC397A">
            <w:pPr>
              <w:pStyle w:val="Text7pt"/>
              <w:spacing w:before="20"/>
            </w:pPr>
            <w:r>
              <w:t>Beginn der Arbeitszeit</w:t>
            </w:r>
          </w:p>
        </w:tc>
        <w:tc>
          <w:tcPr>
            <w:tcW w:w="2501" w:type="dxa"/>
            <w:gridSpan w:val="9"/>
            <w:tcBorders>
              <w:top w:val="single" w:sz="4" w:space="0" w:color="auto"/>
              <w:left w:val="single" w:sz="4" w:space="0" w:color="auto"/>
            </w:tcBorders>
          </w:tcPr>
          <w:p w14:paraId="03E6206A" w14:textId="77777777" w:rsidR="00AC397A" w:rsidRDefault="00AC397A" w:rsidP="00AC397A">
            <w:pPr>
              <w:pStyle w:val="Text7pt"/>
              <w:spacing w:before="20"/>
            </w:pPr>
            <w:r>
              <w:t>Ende der Arbeitszeit</w:t>
            </w:r>
          </w:p>
        </w:tc>
      </w:tr>
      <w:tr w:rsidR="00AC397A" w14:paraId="4102801D" w14:textId="77777777" w:rsidTr="00E713B3">
        <w:trPr>
          <w:gridBefore w:val="1"/>
          <w:wBefore w:w="7" w:type="dxa"/>
          <w:cantSplit/>
        </w:trPr>
        <w:sdt>
          <w:sdtPr>
            <w:alias w:val="Unfalltag"/>
            <w:tag w:val=""/>
            <w:id w:val="1837964866"/>
            <w:placeholder>
              <w:docPart w:val="AA2608F0CE384BC3A286F179E441FA26"/>
            </w:placeholder>
            <w:showingPlcHdr/>
            <w:dataBinding w:prefixMappings="xmlns:ns0='http://schemas.microsoft.com/office/2006/coverPageProps' " w:xpath="/ns0:CoverPageProperties[1]/ns0:PublishDate[1]" w:storeItemID="{55AF091B-3C7A-41E3-B477-F2FDAA23CFDA}"/>
            <w:date w:fullDate="2021-06-12T00:00:00Z">
              <w:dateFormat w:val="dd.MM.yyyy"/>
              <w:lid w:val="de-DE"/>
              <w:storeMappedDataAs w:val="dateTime"/>
              <w:calendar w:val="gregorian"/>
            </w:date>
          </w:sdtPr>
          <w:sdtContent>
            <w:tc>
              <w:tcPr>
                <w:tcW w:w="1127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6A8E5BE" w14:textId="49415B89" w:rsidR="00AC397A" w:rsidRDefault="00650ADD" w:rsidP="00650ADD">
                <w:pPr>
                  <w:pStyle w:val="Text9pt"/>
                </w:pPr>
                <w:r w:rsidRPr="00FC0ADF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FC0ADF">
                  <w:rPr>
                    <w:rStyle w:val="Platzhaltertext"/>
                    <w:color w:val="FF0000"/>
                  </w:rPr>
                  <w:t>…</w:t>
                </w:r>
                <w:r w:rsidRPr="00FC0ADF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sdt>
          <w:sdtPr>
            <w:id w:val="-284809108"/>
            <w:placeholder>
              <w:docPart w:val="EB6C38D377364908BDC8A6B8F6DEE9F4"/>
            </w:placeholder>
            <w:showingPlcHdr/>
          </w:sdtPr>
          <w:sdtContent>
            <w:tc>
              <w:tcPr>
                <w:tcW w:w="967" w:type="dxa"/>
                <w:gridSpan w:val="5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88258DB" w14:textId="06B47AFB" w:rsidR="00AC397A" w:rsidRDefault="00FC0ADF" w:rsidP="00AC397A">
                <w:pPr>
                  <w:pStyle w:val="Text9pt"/>
                </w:pPr>
                <w:r w:rsidRPr="00FC0ADF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FC0ADF">
                  <w:rPr>
                    <w:rStyle w:val="Platzhaltertext"/>
                    <w:color w:val="FF0000"/>
                  </w:rPr>
                  <w:t>…</w:t>
                </w:r>
                <w:r w:rsidRPr="00FC0ADF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sdt>
          <w:sdtPr>
            <w:id w:val="-1221139148"/>
            <w:placeholder>
              <w:docPart w:val="255CCAAC3FD14BF58F704A5C6DC5EFFD"/>
            </w:placeholder>
            <w:showingPlcHdr/>
          </w:sdtPr>
          <w:sdtContent>
            <w:tc>
              <w:tcPr>
                <w:tcW w:w="3405" w:type="dxa"/>
                <w:gridSpan w:val="7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B979130" w14:textId="3094970D" w:rsidR="00AC397A" w:rsidRDefault="00FC0ADF" w:rsidP="00AC397A">
                <w:pPr>
                  <w:pStyle w:val="Text9pt"/>
                </w:pPr>
                <w:r w:rsidRPr="00FC0ADF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FC0ADF">
                  <w:rPr>
                    <w:rStyle w:val="Platzhaltertext"/>
                    <w:color w:val="FF0000"/>
                  </w:rPr>
                  <w:t>…</w:t>
                </w:r>
                <w:r w:rsidRPr="00FC0ADF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sdt>
          <w:sdtPr>
            <w:rPr>
              <w:szCs w:val="18"/>
            </w:rPr>
            <w:id w:val="1755936532"/>
            <w:placeholder>
              <w:docPart w:val="5FE153BD9D944F6A8DE140FAF115DF80"/>
            </w:placeholder>
            <w:showingPlcHdr/>
          </w:sdtPr>
          <w:sdtContent>
            <w:tc>
              <w:tcPr>
                <w:tcW w:w="664" w:type="dxa"/>
                <w:gridSpan w:val="3"/>
                <w:tcBorders>
                  <w:left w:val="single" w:sz="4" w:space="0" w:color="auto"/>
                  <w:bottom w:val="single" w:sz="4" w:space="0" w:color="auto"/>
                </w:tcBorders>
              </w:tcPr>
              <w:p w14:paraId="60A9D127" w14:textId="4F165CC7" w:rsidR="00AC397A" w:rsidRPr="00222709" w:rsidRDefault="00FC0ADF" w:rsidP="00AC397A">
                <w:pPr>
                  <w:pStyle w:val="Text9pt"/>
                  <w:rPr>
                    <w:szCs w:val="18"/>
                  </w:rPr>
                </w:pPr>
                <w:r w:rsidRPr="00FC0ADF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FC0ADF">
                  <w:rPr>
                    <w:rStyle w:val="Platzhaltertext"/>
                    <w:color w:val="FF0000"/>
                  </w:rPr>
                  <w:t>…</w:t>
                </w:r>
                <w:r w:rsidRPr="00FC0ADF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tc>
          <w:tcPr>
            <w:tcW w:w="1315" w:type="dxa"/>
            <w:gridSpan w:val="5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DC9A287" w14:textId="77777777" w:rsidR="00AC397A" w:rsidRDefault="00AC397A" w:rsidP="00AC397A">
            <w:pPr>
              <w:pStyle w:val="Text7pt"/>
            </w:pPr>
            <w:r>
              <w:t>Uhr</w:t>
            </w:r>
          </w:p>
        </w:tc>
        <w:sdt>
          <w:sdtPr>
            <w:rPr>
              <w:szCs w:val="18"/>
            </w:rPr>
            <w:id w:val="2083322210"/>
            <w:placeholder>
              <w:docPart w:val="D3CE436EBC5145A8814D01291329AD68"/>
            </w:placeholder>
            <w:showingPlcHdr/>
          </w:sdtPr>
          <w:sdtContent>
            <w:tc>
              <w:tcPr>
                <w:tcW w:w="669" w:type="dxa"/>
                <w:gridSpan w:val="3"/>
                <w:tcBorders>
                  <w:left w:val="single" w:sz="4" w:space="0" w:color="auto"/>
                  <w:bottom w:val="single" w:sz="4" w:space="0" w:color="auto"/>
                </w:tcBorders>
              </w:tcPr>
              <w:p w14:paraId="6B6CFB51" w14:textId="54B2DCCF" w:rsidR="00AC397A" w:rsidRPr="00222709" w:rsidRDefault="00FC0ADF" w:rsidP="00AC397A">
                <w:pPr>
                  <w:pStyle w:val="Text9pt"/>
                  <w:rPr>
                    <w:szCs w:val="18"/>
                  </w:rPr>
                </w:pPr>
                <w:r w:rsidRPr="00FC0ADF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FC0ADF">
                  <w:rPr>
                    <w:rStyle w:val="Platzhaltertext"/>
                    <w:color w:val="FF0000"/>
                  </w:rPr>
                  <w:t>…</w:t>
                </w:r>
                <w:r w:rsidRPr="00FC0ADF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tc>
          <w:tcPr>
            <w:tcW w:w="1832" w:type="dxa"/>
            <w:gridSpan w:val="6"/>
            <w:tcBorders>
              <w:left w:val="nil"/>
              <w:bottom w:val="single" w:sz="4" w:space="0" w:color="auto"/>
            </w:tcBorders>
            <w:vAlign w:val="bottom"/>
          </w:tcPr>
          <w:p w14:paraId="4EF25061" w14:textId="77777777" w:rsidR="00AC397A" w:rsidRDefault="00AC397A" w:rsidP="00AC397A">
            <w:pPr>
              <w:pStyle w:val="Text7pt"/>
            </w:pPr>
            <w:r>
              <w:t>Uhr</w:t>
            </w:r>
          </w:p>
        </w:tc>
      </w:tr>
      <w:tr w:rsidR="00AC397A" w14:paraId="637EA48D" w14:textId="77777777" w:rsidTr="00E713B3">
        <w:trPr>
          <w:gridBefore w:val="1"/>
          <w:wBefore w:w="7" w:type="dxa"/>
        </w:trPr>
        <w:tc>
          <w:tcPr>
            <w:tcW w:w="9979" w:type="dxa"/>
            <w:gridSpan w:val="30"/>
            <w:tcBorders>
              <w:top w:val="single" w:sz="4" w:space="0" w:color="auto"/>
              <w:left w:val="single" w:sz="4" w:space="0" w:color="auto"/>
            </w:tcBorders>
          </w:tcPr>
          <w:p w14:paraId="17F9C170" w14:textId="77777777" w:rsidR="00AC397A" w:rsidRDefault="00AC397A" w:rsidP="00AC397A">
            <w:pPr>
              <w:pStyle w:val="Text7pt"/>
              <w:spacing w:before="20"/>
            </w:pPr>
            <w:r>
              <w:t>2 Angaben der versicherten Person zum Unfallhergang und zur Tätigkeit, bei der der Unfall eingetreten ist</w:t>
            </w:r>
          </w:p>
        </w:tc>
      </w:tr>
      <w:tr w:rsidR="00AC397A" w14:paraId="7D73B03A" w14:textId="77777777" w:rsidTr="00E713B3">
        <w:trPr>
          <w:gridBefore w:val="1"/>
          <w:wBefore w:w="7" w:type="dxa"/>
        </w:trPr>
        <w:sdt>
          <w:sdtPr>
            <w:id w:val="558981970"/>
            <w:placeholder>
              <w:docPart w:val="BDC6C0994E4E45B1AA639E17329F1E3F"/>
            </w:placeholder>
            <w:showingPlcHdr/>
          </w:sdtPr>
          <w:sdtContent>
            <w:tc>
              <w:tcPr>
                <w:tcW w:w="9979" w:type="dxa"/>
                <w:gridSpan w:val="30"/>
                <w:tcBorders>
                  <w:left w:val="single" w:sz="4" w:space="0" w:color="auto"/>
                  <w:bottom w:val="single" w:sz="4" w:space="0" w:color="auto"/>
                </w:tcBorders>
              </w:tcPr>
              <w:p w14:paraId="0C7B9E47" w14:textId="438B44E3" w:rsidR="00AC397A" w:rsidRDefault="00650ADD" w:rsidP="00AC397A">
                <w:pPr>
                  <w:pStyle w:val="Text9pt"/>
                </w:pPr>
                <w:r w:rsidRPr="00FC0ADF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FC0ADF">
                  <w:rPr>
                    <w:rStyle w:val="Platzhaltertext"/>
                    <w:color w:val="FF0000"/>
                  </w:rPr>
                  <w:t>…</w:t>
                </w:r>
                <w:r w:rsidRPr="00FC0ADF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</w:tr>
      <w:tr w:rsidR="00AC397A" w14:paraId="640F2013" w14:textId="77777777" w:rsidTr="00E713B3">
        <w:trPr>
          <w:gridBefore w:val="1"/>
          <w:wBefore w:w="7" w:type="dxa"/>
          <w:cantSplit/>
        </w:trPr>
        <w:tc>
          <w:tcPr>
            <w:tcW w:w="9979" w:type="dxa"/>
            <w:gridSpan w:val="30"/>
            <w:tcBorders>
              <w:top w:val="single" w:sz="4" w:space="0" w:color="auto"/>
              <w:left w:val="single" w:sz="4" w:space="0" w:color="auto"/>
            </w:tcBorders>
          </w:tcPr>
          <w:p w14:paraId="5A3CA83D" w14:textId="77777777" w:rsidR="00AC397A" w:rsidRDefault="00AC397A" w:rsidP="00AC397A">
            <w:pPr>
              <w:pStyle w:val="Text7pt"/>
              <w:spacing w:before="20"/>
            </w:pPr>
            <w:r>
              <w:t>3 Verhalten der versicherten Person nach dem Unfall</w:t>
            </w:r>
          </w:p>
        </w:tc>
      </w:tr>
      <w:tr w:rsidR="00AC397A" w14:paraId="5EC634D3" w14:textId="77777777" w:rsidTr="00E713B3">
        <w:trPr>
          <w:gridBefore w:val="1"/>
          <w:wBefore w:w="7" w:type="dxa"/>
          <w:cantSplit/>
        </w:trPr>
        <w:sdt>
          <w:sdtPr>
            <w:id w:val="686571626"/>
            <w:placeholder>
              <w:docPart w:val="795E448019174575AD7CF65424818350"/>
            </w:placeholder>
            <w:showingPlcHdr/>
          </w:sdtPr>
          <w:sdtContent>
            <w:tc>
              <w:tcPr>
                <w:tcW w:w="9979" w:type="dxa"/>
                <w:gridSpan w:val="30"/>
                <w:tcBorders>
                  <w:left w:val="single" w:sz="4" w:space="0" w:color="auto"/>
                  <w:bottom w:val="single" w:sz="4" w:space="0" w:color="auto"/>
                </w:tcBorders>
              </w:tcPr>
              <w:p w14:paraId="334E52AB" w14:textId="7B4B9395" w:rsidR="00AC397A" w:rsidRDefault="00650ADD" w:rsidP="00AC397A">
                <w:pPr>
                  <w:pStyle w:val="Text9pt"/>
                </w:pPr>
                <w:r w:rsidRPr="00FC0ADF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FC0ADF">
                  <w:rPr>
                    <w:rStyle w:val="Platzhaltertext"/>
                    <w:color w:val="FF0000"/>
                  </w:rPr>
                  <w:t>…</w:t>
                </w:r>
                <w:r w:rsidRPr="00FC0ADF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</w:tr>
      <w:tr w:rsidR="00AC397A" w14:paraId="1462B3DF" w14:textId="77777777" w:rsidTr="00E713B3">
        <w:trPr>
          <w:gridBefore w:val="1"/>
          <w:wBefore w:w="7" w:type="dxa"/>
        </w:trPr>
        <w:tc>
          <w:tcPr>
            <w:tcW w:w="4251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4E56029" w14:textId="77777777" w:rsidR="00AC397A" w:rsidRDefault="00AC397A" w:rsidP="00AC397A">
            <w:pPr>
              <w:pStyle w:val="Text7pt"/>
              <w:spacing w:before="20"/>
            </w:pPr>
            <w:r>
              <w:t>4.1 Art der ersten (nicht durchgangsärztlichen) Versorgung</w:t>
            </w:r>
          </w:p>
        </w:tc>
        <w:tc>
          <w:tcPr>
            <w:tcW w:w="2438" w:type="dxa"/>
            <w:gridSpan w:val="8"/>
            <w:tcBorders>
              <w:top w:val="single" w:sz="4" w:space="0" w:color="auto"/>
              <w:left w:val="single" w:sz="4" w:space="0" w:color="auto"/>
            </w:tcBorders>
          </w:tcPr>
          <w:p w14:paraId="1EA6F91C" w14:textId="77777777" w:rsidR="00AC397A" w:rsidRDefault="00AC397A" w:rsidP="00AC397A">
            <w:pPr>
              <w:pStyle w:val="Text7pt"/>
              <w:spacing w:before="20"/>
            </w:pPr>
            <w:r>
              <w:t>4.2 Erstmalig ärztlich behandelt am</w:t>
            </w:r>
          </w:p>
        </w:tc>
        <w:tc>
          <w:tcPr>
            <w:tcW w:w="3290" w:type="dxa"/>
            <w:gridSpan w:val="11"/>
            <w:tcBorders>
              <w:top w:val="single" w:sz="4" w:space="0" w:color="auto"/>
            </w:tcBorders>
          </w:tcPr>
          <w:p w14:paraId="06AF7686" w14:textId="77777777" w:rsidR="00AC397A" w:rsidRDefault="00AC397A" w:rsidP="00AC397A">
            <w:pPr>
              <w:pStyle w:val="Text7pt"/>
              <w:spacing w:before="20"/>
            </w:pPr>
            <w:r>
              <w:t>durch</w:t>
            </w:r>
          </w:p>
        </w:tc>
      </w:tr>
      <w:tr w:rsidR="00AC397A" w14:paraId="4BB201E1" w14:textId="77777777" w:rsidTr="00E713B3">
        <w:trPr>
          <w:gridBefore w:val="1"/>
          <w:wBefore w:w="7" w:type="dxa"/>
          <w:trHeight w:hRule="exact" w:val="200"/>
        </w:trPr>
        <w:sdt>
          <w:sdtPr>
            <w:id w:val="-713970006"/>
            <w:placeholder>
              <w:docPart w:val="2C0FAE8275EA48B3A5D90666A95C0A08"/>
            </w:placeholder>
            <w:showingPlcHdr/>
          </w:sdtPr>
          <w:sdtContent>
            <w:tc>
              <w:tcPr>
                <w:tcW w:w="4251" w:type="dxa"/>
                <w:gridSpan w:val="11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99B268A" w14:textId="3389411E" w:rsidR="00AC397A" w:rsidRDefault="00650ADD" w:rsidP="00AC397A">
                <w:pPr>
                  <w:pStyle w:val="Text9pt"/>
                </w:pPr>
                <w:r w:rsidRPr="00FC0ADF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FC0ADF">
                  <w:rPr>
                    <w:rStyle w:val="Platzhaltertext"/>
                    <w:color w:val="FF0000"/>
                  </w:rPr>
                  <w:t>…</w:t>
                </w:r>
                <w:r w:rsidRPr="00FC0ADF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sdt>
          <w:sdtPr>
            <w:id w:val="-432360793"/>
            <w:placeholder>
              <w:docPart w:val="5654F4F98E4D485385FA3598C032FDAB"/>
            </w:placeholder>
            <w:showingPlcHdr/>
          </w:sdtPr>
          <w:sdtContent>
            <w:tc>
              <w:tcPr>
                <w:tcW w:w="2438" w:type="dxa"/>
                <w:gridSpan w:val="8"/>
                <w:tcBorders>
                  <w:left w:val="single" w:sz="4" w:space="0" w:color="auto"/>
                  <w:bottom w:val="single" w:sz="4" w:space="0" w:color="auto"/>
                </w:tcBorders>
              </w:tcPr>
              <w:p w14:paraId="40223C46" w14:textId="62DBEC37" w:rsidR="00AC397A" w:rsidRDefault="00650ADD" w:rsidP="00AC397A">
                <w:pPr>
                  <w:pStyle w:val="Text9pt"/>
                </w:pPr>
                <w:r w:rsidRPr="00FC0ADF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FC0ADF">
                  <w:rPr>
                    <w:rStyle w:val="Platzhaltertext"/>
                    <w:color w:val="FF0000"/>
                  </w:rPr>
                  <w:t>…</w:t>
                </w:r>
                <w:r w:rsidRPr="00FC0ADF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sdt>
          <w:sdtPr>
            <w:id w:val="-396443371"/>
            <w:placeholder>
              <w:docPart w:val="331C78B98F26405DA9A0AC17DD7660CE"/>
            </w:placeholder>
            <w:showingPlcHdr/>
          </w:sdtPr>
          <w:sdtContent>
            <w:tc>
              <w:tcPr>
                <w:tcW w:w="3290" w:type="dxa"/>
                <w:gridSpan w:val="11"/>
                <w:tcBorders>
                  <w:left w:val="nil"/>
                  <w:bottom w:val="single" w:sz="4" w:space="0" w:color="auto"/>
                </w:tcBorders>
              </w:tcPr>
              <w:p w14:paraId="7C6F0F7C" w14:textId="7160B3E1" w:rsidR="00AC397A" w:rsidRDefault="00650ADD" w:rsidP="00AC397A">
                <w:pPr>
                  <w:pStyle w:val="Text9pt"/>
                </w:pPr>
                <w:r w:rsidRPr="00FC0ADF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FC0ADF">
                  <w:rPr>
                    <w:rStyle w:val="Platzhaltertext"/>
                    <w:color w:val="FF0000"/>
                  </w:rPr>
                  <w:t>…</w:t>
                </w:r>
                <w:r w:rsidRPr="00FC0ADF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</w:tr>
      <w:tr w:rsidR="00AC397A" w14:paraId="0E0CEFE5" w14:textId="77777777" w:rsidTr="00E713B3">
        <w:trPr>
          <w:gridBefore w:val="1"/>
          <w:wBefore w:w="7" w:type="dxa"/>
        </w:trPr>
        <w:tc>
          <w:tcPr>
            <w:tcW w:w="1182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06FEFC11" w14:textId="77777777" w:rsidR="00AC397A" w:rsidRDefault="00AC397A" w:rsidP="00AC397A">
            <w:pPr>
              <w:pStyle w:val="Text7pt"/>
            </w:pPr>
            <w:r>
              <w:t>5 Befund</w:t>
            </w:r>
          </w:p>
        </w:tc>
        <w:tc>
          <w:tcPr>
            <w:tcW w:w="4987" w:type="dxa"/>
            <w:gridSpan w:val="15"/>
            <w:tcBorders>
              <w:top w:val="single" w:sz="4" w:space="0" w:color="auto"/>
              <w:left w:val="nil"/>
            </w:tcBorders>
            <w:vAlign w:val="bottom"/>
          </w:tcPr>
          <w:p w14:paraId="7F18DE28" w14:textId="66C2691C" w:rsidR="00AC397A" w:rsidRDefault="00AC397A" w:rsidP="007D3B6A">
            <w:pPr>
              <w:pStyle w:val="Text7pt"/>
              <w:tabs>
                <w:tab w:val="left" w:pos="3636"/>
                <w:tab w:val="left" w:pos="4345"/>
              </w:tabs>
            </w:pPr>
            <w:r>
              <w:t>Verdacht auf Alkohol-, Drogen-, Medikamenteneinfluss?</w:t>
            </w:r>
            <w:r>
              <w:tab/>
            </w:r>
            <w:sdt>
              <w:sdtPr>
                <w:id w:val="6066223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D3B6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D3B6A">
              <w:t xml:space="preserve"> </w:t>
            </w:r>
            <w:r>
              <w:t>Nein</w:t>
            </w:r>
            <w:r>
              <w:tab/>
            </w:r>
            <w:sdt>
              <w:sdtPr>
                <w:id w:val="-1512134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D3B6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D3B6A">
              <w:t xml:space="preserve"> </w:t>
            </w:r>
            <w:r>
              <w:t>Ja</w:t>
            </w:r>
          </w:p>
        </w:tc>
        <w:tc>
          <w:tcPr>
            <w:tcW w:w="1531" w:type="dxa"/>
            <w:gridSpan w:val="5"/>
            <w:tcBorders>
              <w:top w:val="single" w:sz="4" w:space="0" w:color="auto"/>
            </w:tcBorders>
            <w:vAlign w:val="bottom"/>
          </w:tcPr>
          <w:p w14:paraId="780F9765" w14:textId="77777777" w:rsidR="00AC397A" w:rsidRDefault="00AC397A" w:rsidP="00AC397A">
            <w:pPr>
              <w:pStyle w:val="Text7pt"/>
            </w:pPr>
            <w:r>
              <w:t>Welche Anzeichen?</w:t>
            </w:r>
          </w:p>
        </w:tc>
        <w:tc>
          <w:tcPr>
            <w:tcW w:w="2279" w:type="dxa"/>
            <w:gridSpan w:val="8"/>
            <w:tcBorders>
              <w:top w:val="single" w:sz="4" w:space="0" w:color="auto"/>
            </w:tcBorders>
            <w:vAlign w:val="bottom"/>
          </w:tcPr>
          <w:p w14:paraId="092FE911" w14:textId="00286753" w:rsidR="00AC397A" w:rsidRDefault="00AC397A" w:rsidP="007D3B6A">
            <w:pPr>
              <w:pStyle w:val="Text7pt"/>
              <w:tabs>
                <w:tab w:val="left" w:pos="1021"/>
                <w:tab w:val="left" w:pos="1701"/>
              </w:tabs>
            </w:pPr>
            <w:r>
              <w:t>Blutentnahme?</w:t>
            </w:r>
            <w:r>
              <w:tab/>
            </w:r>
            <w:sdt>
              <w:sdtPr>
                <w:id w:val="5480432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D3B6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D3B6A">
              <w:t xml:space="preserve"> </w:t>
            </w:r>
            <w:r>
              <w:t>Nein</w:t>
            </w:r>
            <w:r>
              <w:tab/>
            </w:r>
            <w:sdt>
              <w:sdtPr>
                <w:id w:val="-15072095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D3B6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D3B6A">
              <w:t xml:space="preserve"> </w:t>
            </w:r>
            <w:r>
              <w:t>Ja</w:t>
            </w:r>
          </w:p>
        </w:tc>
      </w:tr>
      <w:tr w:rsidR="00AC397A" w14:paraId="676C2946" w14:textId="77777777" w:rsidTr="00E713B3">
        <w:trPr>
          <w:gridBefore w:val="1"/>
          <w:wBefore w:w="7" w:type="dxa"/>
        </w:trPr>
        <w:tc>
          <w:tcPr>
            <w:tcW w:w="6169" w:type="dxa"/>
            <w:gridSpan w:val="17"/>
            <w:tcBorders>
              <w:left w:val="single" w:sz="4" w:space="0" w:color="auto"/>
            </w:tcBorders>
            <w:vAlign w:val="bottom"/>
          </w:tcPr>
          <w:p w14:paraId="215BD8F1" w14:textId="77777777" w:rsidR="00AC397A" w:rsidRDefault="00AC397A" w:rsidP="00AC397A">
            <w:pPr>
              <w:pStyle w:val="Text7pt"/>
              <w:spacing w:before="20"/>
              <w:rPr>
                <w:sz w:val="18"/>
              </w:rPr>
            </w:pPr>
            <w:r>
              <w:t>5.1 Beschwerden/Klagen</w:t>
            </w:r>
          </w:p>
        </w:tc>
        <w:sdt>
          <w:sdtPr>
            <w:id w:val="1439333366"/>
            <w:placeholder>
              <w:docPart w:val="848C10E32F9144999F3D55027A606FCA"/>
            </w:placeholder>
            <w:showingPlcHdr/>
          </w:sdtPr>
          <w:sdtContent>
            <w:tc>
              <w:tcPr>
                <w:tcW w:w="3810" w:type="dxa"/>
                <w:gridSpan w:val="13"/>
                <w:tcBorders>
                  <w:left w:val="nil"/>
                </w:tcBorders>
              </w:tcPr>
              <w:p w14:paraId="5B9E6A98" w14:textId="07B67857" w:rsidR="00AC397A" w:rsidRDefault="00650ADD" w:rsidP="00AC397A">
                <w:pPr>
                  <w:pStyle w:val="Text9pt"/>
                </w:pPr>
                <w:r w:rsidRPr="00FC0ADF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FC0ADF">
                  <w:rPr>
                    <w:rStyle w:val="Platzhaltertext"/>
                    <w:color w:val="FF0000"/>
                  </w:rPr>
                  <w:t>…</w:t>
                </w:r>
                <w:r w:rsidRPr="00FC0ADF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</w:tr>
      <w:tr w:rsidR="00AC397A" w14:paraId="7CA7DB93" w14:textId="77777777" w:rsidTr="00E713B3">
        <w:trPr>
          <w:gridBefore w:val="1"/>
          <w:wBefore w:w="7" w:type="dxa"/>
          <w:trHeight w:val="877"/>
        </w:trPr>
        <w:sdt>
          <w:sdtPr>
            <w:id w:val="-1202244562"/>
            <w:placeholder>
              <w:docPart w:val="D6B313A31B804A39B9FE838114B80014"/>
            </w:placeholder>
            <w:showingPlcHdr/>
          </w:sdtPr>
          <w:sdtContent>
            <w:tc>
              <w:tcPr>
                <w:tcW w:w="8220" w:type="dxa"/>
                <w:gridSpan w:val="25"/>
                <w:vMerge w:val="restart"/>
                <w:tcBorders>
                  <w:left w:val="single" w:sz="4" w:space="0" w:color="auto"/>
                </w:tcBorders>
              </w:tcPr>
              <w:p w14:paraId="3B785D63" w14:textId="33A489EE" w:rsidR="00AC397A" w:rsidRDefault="00650ADD" w:rsidP="00AC397A">
                <w:pPr>
                  <w:pStyle w:val="Text9pt"/>
                </w:pPr>
                <w:r w:rsidRPr="00FC0ADF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FC0ADF">
                  <w:rPr>
                    <w:rStyle w:val="Platzhaltertext"/>
                    <w:color w:val="FF0000"/>
                  </w:rPr>
                  <w:t>…</w:t>
                </w:r>
                <w:r w:rsidRPr="00FC0ADF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tc>
          <w:tcPr>
            <w:tcW w:w="1759" w:type="dxa"/>
            <w:gridSpan w:val="5"/>
            <w:tcBorders>
              <w:left w:val="nil"/>
            </w:tcBorders>
          </w:tcPr>
          <w:p w14:paraId="093DCA93" w14:textId="77777777" w:rsidR="00AC397A" w:rsidRPr="00AC397A" w:rsidRDefault="00AC397A" w:rsidP="00AC397A">
            <w:pPr>
              <w:pStyle w:val="Text7pt"/>
              <w:tabs>
                <w:tab w:val="left" w:pos="851"/>
              </w:tabs>
              <w:rPr>
                <w:b/>
              </w:rPr>
            </w:pPr>
            <w:r w:rsidRPr="00AC397A">
              <w:rPr>
                <w:b/>
              </w:rPr>
              <w:t>Gebrauchshand</w:t>
            </w:r>
          </w:p>
          <w:p w14:paraId="34640886" w14:textId="6716841A" w:rsidR="00AC397A" w:rsidRPr="00802870" w:rsidRDefault="007D3B6A" w:rsidP="007D3B6A">
            <w:pPr>
              <w:pStyle w:val="Text7pt"/>
              <w:tabs>
                <w:tab w:val="left" w:pos="851"/>
              </w:tabs>
            </w:pPr>
            <w:sdt>
              <w:sdtPr>
                <w:id w:val="1405461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="00AC397A" w:rsidRPr="00802870">
              <w:t>Rechts</w:t>
            </w:r>
            <w:r w:rsidR="00AC397A" w:rsidRPr="00802870">
              <w:tab/>
            </w:r>
            <w:sdt>
              <w:sdtPr>
                <w:id w:val="11723804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="00AC397A" w:rsidRPr="00802870">
              <w:t>Links</w:t>
            </w:r>
          </w:p>
        </w:tc>
      </w:tr>
      <w:tr w:rsidR="00AC397A" w14:paraId="0F4BE9D3" w14:textId="77777777" w:rsidTr="00E713B3">
        <w:trPr>
          <w:gridBefore w:val="1"/>
          <w:wBefore w:w="7" w:type="dxa"/>
          <w:trHeight w:hRule="exact" w:val="60"/>
        </w:trPr>
        <w:tc>
          <w:tcPr>
            <w:tcW w:w="8220" w:type="dxa"/>
            <w:gridSpan w:val="25"/>
            <w:vMerge/>
            <w:tcBorders>
              <w:left w:val="single" w:sz="4" w:space="0" w:color="auto"/>
            </w:tcBorders>
          </w:tcPr>
          <w:p w14:paraId="4E9F8542" w14:textId="77777777" w:rsidR="00AC397A" w:rsidRDefault="00AC397A" w:rsidP="00AC397A">
            <w:pPr>
              <w:pStyle w:val="Text7pt"/>
            </w:pPr>
          </w:p>
        </w:tc>
        <w:tc>
          <w:tcPr>
            <w:tcW w:w="1759" w:type="dxa"/>
            <w:gridSpan w:val="5"/>
            <w:tcBorders>
              <w:left w:val="nil"/>
            </w:tcBorders>
          </w:tcPr>
          <w:p w14:paraId="58C817F5" w14:textId="77777777" w:rsidR="00AC397A" w:rsidRPr="00CD06C1" w:rsidRDefault="00AC397A" w:rsidP="00AC397A">
            <w:pPr>
              <w:pStyle w:val="Text7pt"/>
              <w:rPr>
                <w:szCs w:val="14"/>
              </w:rPr>
            </w:pPr>
          </w:p>
        </w:tc>
      </w:tr>
      <w:tr w:rsidR="00AC397A" w14:paraId="55D29685" w14:textId="77777777" w:rsidTr="00E713B3">
        <w:trPr>
          <w:gridBefore w:val="1"/>
          <w:wBefore w:w="7" w:type="dxa"/>
          <w:trHeight w:val="161"/>
        </w:trPr>
        <w:tc>
          <w:tcPr>
            <w:tcW w:w="8220" w:type="dxa"/>
            <w:gridSpan w:val="25"/>
            <w:tcBorders>
              <w:left w:val="single" w:sz="4" w:space="0" w:color="auto"/>
            </w:tcBorders>
          </w:tcPr>
          <w:p w14:paraId="6E55F2A1" w14:textId="77777777" w:rsidR="00AC397A" w:rsidRDefault="00AC397A" w:rsidP="00AC397A">
            <w:pPr>
              <w:pStyle w:val="Text7pt"/>
              <w:spacing w:before="20"/>
            </w:pPr>
            <w:r>
              <w:t>5.2 Klinische Untersuchungsbefunde</w:t>
            </w:r>
          </w:p>
        </w:tc>
        <w:tc>
          <w:tcPr>
            <w:tcW w:w="1759" w:type="dxa"/>
            <w:gridSpan w:val="5"/>
            <w:vMerge w:val="restart"/>
            <w:tcBorders>
              <w:left w:val="nil"/>
            </w:tcBorders>
          </w:tcPr>
          <w:p w14:paraId="12AEC545" w14:textId="03828E31" w:rsidR="00AC397A" w:rsidRPr="00802870" w:rsidRDefault="00AC397A" w:rsidP="00AC397A">
            <w:pPr>
              <w:pStyle w:val="Text7pt"/>
            </w:pPr>
          </w:p>
        </w:tc>
      </w:tr>
      <w:tr w:rsidR="00AC397A" w:rsidRPr="00802870" w14:paraId="6766DFBA" w14:textId="77777777" w:rsidTr="00E713B3">
        <w:trPr>
          <w:gridBefore w:val="1"/>
          <w:wBefore w:w="7" w:type="dxa"/>
          <w:trHeight w:val="906"/>
        </w:trPr>
        <w:sdt>
          <w:sdtPr>
            <w:id w:val="-2094696950"/>
            <w:placeholder>
              <w:docPart w:val="13161A44E9324C4CA1E7B22C099F8CCE"/>
            </w:placeholder>
            <w:showingPlcHdr/>
          </w:sdtPr>
          <w:sdtContent>
            <w:tc>
              <w:tcPr>
                <w:tcW w:w="8220" w:type="dxa"/>
                <w:gridSpan w:val="25"/>
                <w:tcBorders>
                  <w:left w:val="single" w:sz="4" w:space="0" w:color="auto"/>
                </w:tcBorders>
              </w:tcPr>
              <w:p w14:paraId="0AE55DD6" w14:textId="0A3253DF" w:rsidR="00AC397A" w:rsidRPr="00802870" w:rsidRDefault="00650ADD" w:rsidP="00AC397A">
                <w:pPr>
                  <w:pStyle w:val="Text9pt"/>
                </w:pPr>
                <w:r w:rsidRPr="00FC0ADF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FC0ADF">
                  <w:rPr>
                    <w:rStyle w:val="Platzhaltertext"/>
                    <w:color w:val="FF0000"/>
                  </w:rPr>
                  <w:t>…</w:t>
                </w:r>
                <w:r w:rsidRPr="00FC0ADF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tc>
          <w:tcPr>
            <w:tcW w:w="1759" w:type="dxa"/>
            <w:gridSpan w:val="5"/>
            <w:vMerge/>
            <w:tcBorders>
              <w:left w:val="nil"/>
            </w:tcBorders>
          </w:tcPr>
          <w:p w14:paraId="1C4D9557" w14:textId="77777777" w:rsidR="00AC397A" w:rsidRPr="00802870" w:rsidRDefault="00AC397A" w:rsidP="00AC397A">
            <w:pPr>
              <w:pStyle w:val="Text9pt"/>
            </w:pPr>
          </w:p>
        </w:tc>
      </w:tr>
      <w:tr w:rsidR="00AC397A" w:rsidRPr="00802870" w14:paraId="088DDE8D" w14:textId="77777777" w:rsidTr="00E713B3">
        <w:trPr>
          <w:gridBefore w:val="1"/>
          <w:wBefore w:w="7" w:type="dxa"/>
        </w:trPr>
        <w:tc>
          <w:tcPr>
            <w:tcW w:w="8220" w:type="dxa"/>
            <w:gridSpan w:val="25"/>
            <w:tcBorders>
              <w:left w:val="single" w:sz="4" w:space="0" w:color="auto"/>
            </w:tcBorders>
          </w:tcPr>
          <w:p w14:paraId="70A1DA74" w14:textId="77777777" w:rsidR="00AC397A" w:rsidRPr="00802870" w:rsidRDefault="00AC397A" w:rsidP="00AC397A">
            <w:pPr>
              <w:pStyle w:val="Text7pt"/>
              <w:spacing w:before="20"/>
            </w:pPr>
            <w:r w:rsidRPr="00802870">
              <w:t>6 Ergebnis bildgebender Diagnostik</w:t>
            </w:r>
          </w:p>
        </w:tc>
        <w:tc>
          <w:tcPr>
            <w:tcW w:w="1759" w:type="dxa"/>
            <w:gridSpan w:val="5"/>
            <w:vMerge/>
            <w:tcBorders>
              <w:left w:val="nil"/>
            </w:tcBorders>
          </w:tcPr>
          <w:p w14:paraId="0C4685F6" w14:textId="77777777" w:rsidR="00AC397A" w:rsidRPr="00802870" w:rsidRDefault="00AC397A" w:rsidP="00AC397A">
            <w:pPr>
              <w:pStyle w:val="Text7pt"/>
            </w:pPr>
          </w:p>
        </w:tc>
      </w:tr>
      <w:tr w:rsidR="00AC397A" w:rsidRPr="007C7FE0" w14:paraId="0D4D9BE7" w14:textId="77777777" w:rsidTr="00E713B3">
        <w:trPr>
          <w:gridBefore w:val="1"/>
          <w:wBefore w:w="7" w:type="dxa"/>
          <w:trHeight w:val="894"/>
        </w:trPr>
        <w:sdt>
          <w:sdtPr>
            <w:id w:val="2083710232"/>
            <w:placeholder>
              <w:docPart w:val="84CBFF4E34E8496CB7D45FDAEDE831C1"/>
            </w:placeholder>
            <w:showingPlcHdr/>
          </w:sdtPr>
          <w:sdtContent>
            <w:tc>
              <w:tcPr>
                <w:tcW w:w="8220" w:type="dxa"/>
                <w:gridSpan w:val="25"/>
                <w:tcBorders>
                  <w:left w:val="single" w:sz="4" w:space="0" w:color="auto"/>
                </w:tcBorders>
              </w:tcPr>
              <w:p w14:paraId="459F72D5" w14:textId="355CAC67" w:rsidR="00AC397A" w:rsidRPr="007C7FE0" w:rsidRDefault="00650ADD" w:rsidP="00AC397A">
                <w:pPr>
                  <w:pStyle w:val="Text9pt"/>
                </w:pPr>
                <w:r w:rsidRPr="00FC0ADF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FC0ADF">
                  <w:rPr>
                    <w:rStyle w:val="Platzhaltertext"/>
                    <w:color w:val="FF0000"/>
                  </w:rPr>
                  <w:t>…</w:t>
                </w:r>
                <w:r w:rsidRPr="00FC0ADF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tc>
          <w:tcPr>
            <w:tcW w:w="1759" w:type="dxa"/>
            <w:gridSpan w:val="5"/>
            <w:vMerge/>
            <w:tcBorders>
              <w:left w:val="nil"/>
            </w:tcBorders>
          </w:tcPr>
          <w:p w14:paraId="11052448" w14:textId="77777777" w:rsidR="00AC397A" w:rsidRPr="007C7FE0" w:rsidRDefault="00AC397A" w:rsidP="00AC397A">
            <w:pPr>
              <w:pStyle w:val="Text9pt"/>
            </w:pPr>
          </w:p>
        </w:tc>
      </w:tr>
      <w:tr w:rsidR="00AC397A" w14:paraId="16D48FB2" w14:textId="77777777" w:rsidTr="00E713B3">
        <w:trPr>
          <w:gridBefore w:val="1"/>
          <w:wBefore w:w="7" w:type="dxa"/>
        </w:trPr>
        <w:tc>
          <w:tcPr>
            <w:tcW w:w="8220" w:type="dxa"/>
            <w:gridSpan w:val="25"/>
            <w:tcBorders>
              <w:left w:val="single" w:sz="4" w:space="0" w:color="auto"/>
            </w:tcBorders>
          </w:tcPr>
          <w:p w14:paraId="756293CE" w14:textId="77777777" w:rsidR="00AC397A" w:rsidRDefault="00AC397A" w:rsidP="00AC397A">
            <w:pPr>
              <w:pStyle w:val="Text7pt"/>
              <w:spacing w:before="20"/>
            </w:pPr>
            <w:r>
              <w:t xml:space="preserve">7 Erstdiagnose  </w:t>
            </w:r>
            <w:r w:rsidRPr="007C7FE0">
              <w:rPr>
                <w:b/>
              </w:rPr>
              <w:t xml:space="preserve">- </w:t>
            </w:r>
            <w:r w:rsidRPr="007C6AC4">
              <w:rPr>
                <w:b/>
              </w:rPr>
              <w:t>Freitext</w:t>
            </w:r>
            <w:r>
              <w:rPr>
                <w:b/>
              </w:rPr>
              <w:t xml:space="preserve"> -</w:t>
            </w:r>
          </w:p>
        </w:tc>
        <w:tc>
          <w:tcPr>
            <w:tcW w:w="1759" w:type="dxa"/>
            <w:gridSpan w:val="5"/>
            <w:vMerge w:val="restart"/>
            <w:tcBorders>
              <w:left w:val="nil"/>
            </w:tcBorders>
            <w:vAlign w:val="bottom"/>
          </w:tcPr>
          <w:p w14:paraId="61CD2A17" w14:textId="33815794" w:rsidR="00AC397A" w:rsidRPr="005B32ED" w:rsidRDefault="00AC397A" w:rsidP="00AC397A">
            <w:pPr>
              <w:pStyle w:val="Text7pt"/>
              <w:rPr>
                <w:b/>
              </w:rPr>
            </w:pPr>
            <w:r w:rsidRPr="002D125A">
              <w:rPr>
                <w:b/>
              </w:rPr>
              <w:t>AO-Klassifikation</w:t>
            </w:r>
          </w:p>
        </w:tc>
      </w:tr>
      <w:tr w:rsidR="00AC397A" w:rsidRPr="007C7FE0" w14:paraId="249756B5" w14:textId="77777777" w:rsidTr="00E713B3">
        <w:trPr>
          <w:gridBefore w:val="1"/>
          <w:wBefore w:w="7" w:type="dxa"/>
        </w:trPr>
        <w:tc>
          <w:tcPr>
            <w:tcW w:w="8220" w:type="dxa"/>
            <w:gridSpan w:val="25"/>
            <w:tcBorders>
              <w:left w:val="single" w:sz="4" w:space="0" w:color="auto"/>
            </w:tcBorders>
          </w:tcPr>
          <w:p w14:paraId="7399633F" w14:textId="77777777" w:rsidR="00AC397A" w:rsidRPr="007C7FE0" w:rsidRDefault="00AC397A" w:rsidP="00AC397A">
            <w:pPr>
              <w:pStyle w:val="Text7pt"/>
              <w:ind w:left="113"/>
            </w:pPr>
            <w:r w:rsidRPr="007C7FE0">
              <w:t xml:space="preserve">(Änderungen/Konkretisierungen </w:t>
            </w:r>
            <w:r w:rsidRPr="007C7FE0">
              <w:rPr>
                <w:b/>
              </w:rPr>
              <w:t>unverzüglich</w:t>
            </w:r>
            <w:r w:rsidRPr="007C7FE0">
              <w:t xml:space="preserve"> nachmelden, bei Frakturen zwingend AO-Klassifikation angeben.)</w:t>
            </w:r>
          </w:p>
        </w:tc>
        <w:tc>
          <w:tcPr>
            <w:tcW w:w="1759" w:type="dxa"/>
            <w:gridSpan w:val="5"/>
            <w:vMerge/>
            <w:tcBorders>
              <w:left w:val="nil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5E8161F2" w14:textId="77777777" w:rsidR="00AC397A" w:rsidRPr="007C7FE0" w:rsidRDefault="00AC397A" w:rsidP="00AC397A">
            <w:pPr>
              <w:pStyle w:val="Text7pt"/>
            </w:pPr>
          </w:p>
        </w:tc>
      </w:tr>
      <w:tr w:rsidR="00AC397A" w14:paraId="7302DE6B" w14:textId="77777777" w:rsidTr="00E713B3">
        <w:trPr>
          <w:gridBefore w:val="1"/>
          <w:wBefore w:w="7" w:type="dxa"/>
        </w:trPr>
        <w:sdt>
          <w:sdtPr>
            <w:id w:val="-1286886572"/>
            <w:placeholder>
              <w:docPart w:val="52C95502A21B435AB7FA4BB3D8679EA0"/>
            </w:placeholder>
            <w:showingPlcHdr/>
          </w:sdtPr>
          <w:sdtContent>
            <w:tc>
              <w:tcPr>
                <w:tcW w:w="8220" w:type="dxa"/>
                <w:gridSpan w:val="25"/>
                <w:vMerge w:val="restart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CE636C4" w14:textId="5A3121F6" w:rsidR="00AC397A" w:rsidRDefault="00650ADD" w:rsidP="00AC397A">
                <w:pPr>
                  <w:pStyle w:val="Text9pt"/>
                </w:pPr>
                <w:r w:rsidRPr="00FC0ADF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FC0ADF">
                  <w:rPr>
                    <w:rStyle w:val="Platzhaltertext"/>
                    <w:color w:val="FF0000"/>
                  </w:rPr>
                  <w:t>…</w:t>
                </w:r>
                <w:r w:rsidRPr="00FC0ADF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sdt>
          <w:sdtPr>
            <w:id w:val="-946231734"/>
            <w:placeholder>
              <w:docPart w:val="7DC580F453604DF99E37CC1622A4AE28"/>
            </w:placeholder>
            <w:showingPlcHdr/>
          </w:sdtPr>
          <w:sdtContent>
            <w:tc>
              <w:tcPr>
                <w:tcW w:w="1759" w:type="dxa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6CFF551" w14:textId="33BB51CB" w:rsidR="00AC397A" w:rsidRPr="00F03DFC" w:rsidRDefault="00650ADD" w:rsidP="00AC397A">
                <w:pPr>
                  <w:pStyle w:val="Text9pt"/>
                  <w:jc w:val="center"/>
                </w:pPr>
                <w:r w:rsidRPr="00FC0ADF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FC0ADF">
                  <w:rPr>
                    <w:rStyle w:val="Platzhaltertext"/>
                    <w:color w:val="FF0000"/>
                  </w:rPr>
                  <w:t>…</w:t>
                </w:r>
                <w:r w:rsidRPr="00FC0ADF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</w:tr>
      <w:tr w:rsidR="00AC397A" w14:paraId="343F0CA0" w14:textId="77777777" w:rsidTr="00E713B3">
        <w:trPr>
          <w:gridBefore w:val="1"/>
          <w:wBefore w:w="7" w:type="dxa"/>
          <w:trHeight w:hRule="exact" w:val="60"/>
        </w:trPr>
        <w:tc>
          <w:tcPr>
            <w:tcW w:w="8220" w:type="dxa"/>
            <w:gridSpan w:val="25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501B9F56" w14:textId="77777777" w:rsidR="00AC397A" w:rsidRDefault="00AC397A" w:rsidP="00AC397A">
            <w:pPr>
              <w:pStyle w:val="Text9pt"/>
            </w:pPr>
          </w:p>
        </w:tc>
        <w:tc>
          <w:tcPr>
            <w:tcW w:w="1759" w:type="dxa"/>
            <w:gridSpan w:val="5"/>
            <w:tcBorders>
              <w:top w:val="single" w:sz="4" w:space="0" w:color="auto"/>
              <w:left w:val="nil"/>
            </w:tcBorders>
            <w:vAlign w:val="bottom"/>
          </w:tcPr>
          <w:p w14:paraId="4EBC98CF" w14:textId="77777777" w:rsidR="00AC397A" w:rsidRPr="00CD06C1" w:rsidRDefault="00AC397A" w:rsidP="00AC397A">
            <w:pPr>
              <w:pStyle w:val="Text9pt"/>
              <w:rPr>
                <w:szCs w:val="14"/>
              </w:rPr>
            </w:pPr>
          </w:p>
        </w:tc>
      </w:tr>
      <w:tr w:rsidR="00AC397A" w:rsidRPr="007C7FE0" w14:paraId="5036F2C3" w14:textId="77777777" w:rsidTr="00E713B3">
        <w:trPr>
          <w:gridBefore w:val="1"/>
          <w:wBefore w:w="7" w:type="dxa"/>
        </w:trPr>
        <w:tc>
          <w:tcPr>
            <w:tcW w:w="8220" w:type="dxa"/>
            <w:gridSpan w:val="25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71D41E47" w14:textId="77777777" w:rsidR="00AC397A" w:rsidRPr="007C7FE0" w:rsidRDefault="00AC397A" w:rsidP="00AC397A">
            <w:pPr>
              <w:pStyle w:val="Text9pt"/>
            </w:pPr>
          </w:p>
        </w:tc>
        <w:tc>
          <w:tcPr>
            <w:tcW w:w="1759" w:type="dxa"/>
            <w:gridSpan w:val="5"/>
            <w:tcBorders>
              <w:left w:val="nil"/>
              <w:bottom w:val="single" w:sz="4" w:space="0" w:color="auto"/>
            </w:tcBorders>
            <w:vAlign w:val="bottom"/>
          </w:tcPr>
          <w:p w14:paraId="719A86EC" w14:textId="77777777" w:rsidR="00AC397A" w:rsidRPr="007C7FE0" w:rsidRDefault="00AC397A" w:rsidP="00AC397A">
            <w:pPr>
              <w:pStyle w:val="Text7pt"/>
              <w:rPr>
                <w:b/>
                <w:bCs/>
              </w:rPr>
            </w:pPr>
            <w:r w:rsidRPr="007C7FE0">
              <w:rPr>
                <w:b/>
                <w:bCs/>
              </w:rPr>
              <w:t>ICD 10</w:t>
            </w:r>
          </w:p>
        </w:tc>
      </w:tr>
      <w:tr w:rsidR="00AC397A" w:rsidRPr="007C7FE0" w14:paraId="19811D0D" w14:textId="77777777" w:rsidTr="00E713B3">
        <w:trPr>
          <w:gridBefore w:val="1"/>
          <w:wBefore w:w="7" w:type="dxa"/>
        </w:trPr>
        <w:tc>
          <w:tcPr>
            <w:tcW w:w="8220" w:type="dxa"/>
            <w:gridSpan w:val="2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BF363" w14:textId="77777777" w:rsidR="00AC397A" w:rsidRPr="007C7FE0" w:rsidRDefault="00AC397A" w:rsidP="00AC397A">
            <w:pPr>
              <w:pStyle w:val="Text9pt"/>
            </w:pPr>
          </w:p>
        </w:tc>
        <w:sdt>
          <w:sdtPr>
            <w:id w:val="-1894036613"/>
            <w:placeholder>
              <w:docPart w:val="56630C928CFE439F972A59C3C733C8EF"/>
            </w:placeholder>
            <w:showingPlcHdr/>
          </w:sdtPr>
          <w:sdtContent>
            <w:tc>
              <w:tcPr>
                <w:tcW w:w="1759" w:type="dxa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08500EB" w14:textId="7D4BB8A1" w:rsidR="00AC397A" w:rsidRPr="007C7FE0" w:rsidRDefault="00650ADD" w:rsidP="00AC397A">
                <w:pPr>
                  <w:pStyle w:val="Text9pt"/>
                  <w:jc w:val="center"/>
                </w:pPr>
                <w:r w:rsidRPr="00FC0ADF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FC0ADF">
                  <w:rPr>
                    <w:rStyle w:val="Platzhaltertext"/>
                    <w:color w:val="FF0000"/>
                  </w:rPr>
                  <w:t>…</w:t>
                </w:r>
                <w:r w:rsidRPr="00FC0ADF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</w:tr>
      <w:tr w:rsidR="00AC397A" w14:paraId="6BC041B1" w14:textId="77777777" w:rsidTr="00E713B3">
        <w:tblPrEx>
          <w:tblBorders>
            <w:left w:val="single" w:sz="6" w:space="0" w:color="auto"/>
          </w:tblBorders>
        </w:tblPrEx>
        <w:trPr>
          <w:gridBefore w:val="1"/>
          <w:wBefore w:w="7" w:type="dxa"/>
        </w:trPr>
        <w:tc>
          <w:tcPr>
            <w:tcW w:w="8220" w:type="dxa"/>
            <w:gridSpan w:val="25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094441DC" w14:textId="77777777" w:rsidR="00AC397A" w:rsidRDefault="00AC397A" w:rsidP="00AC397A">
            <w:pPr>
              <w:pStyle w:val="Text9pt"/>
            </w:pPr>
          </w:p>
        </w:tc>
        <w:tc>
          <w:tcPr>
            <w:tcW w:w="1759" w:type="dxa"/>
            <w:gridSpan w:val="5"/>
            <w:tcBorders>
              <w:top w:val="single" w:sz="4" w:space="0" w:color="auto"/>
              <w:left w:val="nil"/>
              <w:bottom w:val="single" w:sz="4" w:space="0" w:color="auto"/>
            </w:tcBorders>
            <w:vAlign w:val="bottom"/>
          </w:tcPr>
          <w:p w14:paraId="1A9F4900" w14:textId="77777777" w:rsidR="00AC397A" w:rsidRPr="00CD06C1" w:rsidRDefault="00AC397A" w:rsidP="00AC397A">
            <w:pPr>
              <w:pStyle w:val="Text9pt"/>
              <w:rPr>
                <w:szCs w:val="14"/>
              </w:rPr>
            </w:pPr>
          </w:p>
        </w:tc>
      </w:tr>
      <w:tr w:rsidR="00AC397A" w14:paraId="5A4DD74A" w14:textId="77777777" w:rsidTr="00E713B3">
        <w:trPr>
          <w:gridBefore w:val="1"/>
          <w:wBefore w:w="7" w:type="dxa"/>
        </w:trPr>
        <w:tc>
          <w:tcPr>
            <w:tcW w:w="9979" w:type="dxa"/>
            <w:gridSpan w:val="30"/>
            <w:tcBorders>
              <w:top w:val="single" w:sz="4" w:space="0" w:color="auto"/>
              <w:left w:val="single" w:sz="4" w:space="0" w:color="auto"/>
            </w:tcBorders>
          </w:tcPr>
          <w:p w14:paraId="49A50216" w14:textId="52B59E28" w:rsidR="00AC397A" w:rsidRDefault="00AC397A" w:rsidP="005B32ED">
            <w:pPr>
              <w:pStyle w:val="Text7pt"/>
              <w:spacing w:before="20"/>
            </w:pPr>
            <w:r>
              <w:t xml:space="preserve">8 Art der </w:t>
            </w:r>
            <w:r w:rsidR="005B32ED">
              <w:t>handchirurgischen</w:t>
            </w:r>
            <w:r>
              <w:t xml:space="preserve"> Versorgung</w:t>
            </w:r>
          </w:p>
        </w:tc>
      </w:tr>
      <w:tr w:rsidR="00AC397A" w14:paraId="48C96494" w14:textId="77777777" w:rsidTr="00E713B3">
        <w:trPr>
          <w:gridBefore w:val="1"/>
          <w:wBefore w:w="7" w:type="dxa"/>
        </w:trPr>
        <w:sdt>
          <w:sdtPr>
            <w:id w:val="-943910374"/>
            <w:placeholder>
              <w:docPart w:val="C62449D66A5040FDB4EA1EBABBEBC446"/>
            </w:placeholder>
            <w:showingPlcHdr/>
          </w:sdtPr>
          <w:sdtContent>
            <w:tc>
              <w:tcPr>
                <w:tcW w:w="9979" w:type="dxa"/>
                <w:gridSpan w:val="30"/>
                <w:tcBorders>
                  <w:left w:val="single" w:sz="4" w:space="0" w:color="auto"/>
                  <w:bottom w:val="single" w:sz="4" w:space="0" w:color="auto"/>
                </w:tcBorders>
              </w:tcPr>
              <w:p w14:paraId="77490ECA" w14:textId="6D20643C" w:rsidR="00AC397A" w:rsidRDefault="00650ADD" w:rsidP="00AC397A">
                <w:pPr>
                  <w:pStyle w:val="Text9pt"/>
                </w:pPr>
                <w:r w:rsidRPr="00FC0ADF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FC0ADF">
                  <w:rPr>
                    <w:rStyle w:val="Platzhaltertext"/>
                    <w:color w:val="FF0000"/>
                  </w:rPr>
                  <w:t>…</w:t>
                </w:r>
                <w:r w:rsidRPr="00FC0ADF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</w:tr>
      <w:tr w:rsidR="00AC397A" w:rsidRPr="003F78C0" w14:paraId="1879B666" w14:textId="77777777" w:rsidTr="00E713B3">
        <w:trPr>
          <w:gridBefore w:val="1"/>
          <w:wBefore w:w="7" w:type="dxa"/>
        </w:trPr>
        <w:tc>
          <w:tcPr>
            <w:tcW w:w="9979" w:type="dxa"/>
            <w:gridSpan w:val="30"/>
            <w:tcBorders>
              <w:top w:val="single" w:sz="4" w:space="0" w:color="auto"/>
              <w:left w:val="single" w:sz="4" w:space="0" w:color="auto"/>
            </w:tcBorders>
          </w:tcPr>
          <w:p w14:paraId="71244BB8" w14:textId="77777777" w:rsidR="00AC397A" w:rsidRDefault="00AC397A" w:rsidP="00AC397A">
            <w:pPr>
              <w:pStyle w:val="Text7pt"/>
              <w:spacing w:before="20"/>
            </w:pPr>
            <w:r>
              <w:t>9 Vom Unfall unabhängige gesundheitliche Beeinträchtigungen, die für die Beurteilung des Arbeitsunfalls von Bedeutung sein können</w:t>
            </w:r>
          </w:p>
        </w:tc>
      </w:tr>
      <w:tr w:rsidR="00AC397A" w:rsidRPr="003F78C0" w14:paraId="7D087261" w14:textId="77777777" w:rsidTr="00E713B3">
        <w:trPr>
          <w:gridBefore w:val="1"/>
          <w:wBefore w:w="7" w:type="dxa"/>
        </w:trPr>
        <w:sdt>
          <w:sdtPr>
            <w:rPr>
              <w:noProof/>
            </w:rPr>
            <w:id w:val="-322904809"/>
            <w:placeholder>
              <w:docPart w:val="F6161DD1D4DB456B80F34FFD683EC6EC"/>
            </w:placeholder>
            <w:showingPlcHdr/>
          </w:sdtPr>
          <w:sdtContent>
            <w:tc>
              <w:tcPr>
                <w:tcW w:w="9979" w:type="dxa"/>
                <w:gridSpan w:val="30"/>
                <w:tcBorders>
                  <w:left w:val="single" w:sz="4" w:space="0" w:color="auto"/>
                  <w:bottom w:val="single" w:sz="4" w:space="0" w:color="auto"/>
                </w:tcBorders>
              </w:tcPr>
              <w:p w14:paraId="105737E8" w14:textId="287F9AA9" w:rsidR="00AC397A" w:rsidRDefault="00650ADD" w:rsidP="00AC397A">
                <w:pPr>
                  <w:pStyle w:val="Text9pt"/>
                  <w:rPr>
                    <w:noProof/>
                  </w:rPr>
                </w:pPr>
                <w:r w:rsidRPr="00FC0ADF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FC0ADF">
                  <w:rPr>
                    <w:rStyle w:val="Platzhaltertext"/>
                    <w:color w:val="FF0000"/>
                  </w:rPr>
                  <w:t>…</w:t>
                </w:r>
                <w:r w:rsidRPr="00FC0ADF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</w:tr>
      <w:tr w:rsidR="00AC397A" w:rsidRPr="003F78C0" w14:paraId="7F8DCFD0" w14:textId="77777777" w:rsidTr="00E713B3">
        <w:trPr>
          <w:gridBefore w:val="1"/>
          <w:wBefore w:w="7" w:type="dxa"/>
        </w:trPr>
        <w:tc>
          <w:tcPr>
            <w:tcW w:w="9979" w:type="dxa"/>
            <w:gridSpan w:val="30"/>
            <w:tcBorders>
              <w:top w:val="single" w:sz="4" w:space="0" w:color="auto"/>
              <w:left w:val="single" w:sz="4" w:space="0" w:color="auto"/>
            </w:tcBorders>
          </w:tcPr>
          <w:p w14:paraId="4818EECB" w14:textId="77777777" w:rsidR="00AC397A" w:rsidRDefault="00AC397A" w:rsidP="00AC397A">
            <w:pPr>
              <w:pStyle w:val="Text7pt"/>
              <w:spacing w:before="20"/>
            </w:pPr>
            <w:r>
              <w:t xml:space="preserve">10 Ergeben sich aus Hergang und Befund Zweifel an einem Arbeitsunfall? </w:t>
            </w:r>
            <w:r w:rsidRPr="00B26629">
              <w:t>Wenn ja, ist eine Kopie des Durchgangsarztberichts auszuhändigen.</w:t>
            </w:r>
          </w:p>
        </w:tc>
      </w:tr>
      <w:tr w:rsidR="00AC397A" w14:paraId="2D9DAC5A" w14:textId="77777777" w:rsidTr="00E713B3">
        <w:trPr>
          <w:gridBefore w:val="1"/>
          <w:wBefore w:w="7" w:type="dxa"/>
        </w:trPr>
        <w:tc>
          <w:tcPr>
            <w:tcW w:w="1642" w:type="dxa"/>
            <w:gridSpan w:val="4"/>
            <w:tcBorders>
              <w:left w:val="single" w:sz="4" w:space="0" w:color="auto"/>
            </w:tcBorders>
          </w:tcPr>
          <w:p w14:paraId="7E6A583E" w14:textId="6FCCA08A" w:rsidR="00AC397A" w:rsidRDefault="007D3B6A" w:rsidP="007D3B6A">
            <w:pPr>
              <w:pStyle w:val="Text7pt"/>
            </w:pPr>
            <w:sdt>
              <w:sdtPr>
                <w:id w:val="-7658433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="00AC397A">
              <w:t>Nein</w:t>
            </w:r>
            <w:r w:rsidR="00AC397A">
              <w:tab/>
            </w:r>
            <w:sdt>
              <w:sdtPr>
                <w:id w:val="6405428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="00AC397A">
              <w:t>Ja, weil</w:t>
            </w:r>
          </w:p>
        </w:tc>
        <w:sdt>
          <w:sdtPr>
            <w:id w:val="594522402"/>
            <w:placeholder>
              <w:docPart w:val="76F0368DCC554678916D4DB06CDF93B8"/>
            </w:placeholder>
            <w:showingPlcHdr/>
          </w:sdtPr>
          <w:sdtContent>
            <w:tc>
              <w:tcPr>
                <w:tcW w:w="8337" w:type="dxa"/>
                <w:gridSpan w:val="26"/>
                <w:tcBorders>
                  <w:left w:val="nil"/>
                </w:tcBorders>
                <w:vAlign w:val="bottom"/>
              </w:tcPr>
              <w:p w14:paraId="50C84220" w14:textId="1F20461D" w:rsidR="00AC397A" w:rsidRDefault="00650ADD" w:rsidP="00AC397A">
                <w:pPr>
                  <w:pStyle w:val="Text9pt"/>
                </w:pPr>
                <w:r w:rsidRPr="00FC0ADF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FC0ADF">
                  <w:rPr>
                    <w:rStyle w:val="Platzhaltertext"/>
                    <w:color w:val="FF0000"/>
                  </w:rPr>
                  <w:t>…</w:t>
                </w:r>
                <w:r w:rsidRPr="00FC0ADF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</w:tr>
      <w:tr w:rsidR="00AC397A" w14:paraId="6969C180" w14:textId="77777777" w:rsidTr="00E713B3">
        <w:trPr>
          <w:gridBefore w:val="1"/>
          <w:wBefore w:w="7" w:type="dxa"/>
        </w:trPr>
        <w:tc>
          <w:tcPr>
            <w:tcW w:w="9979" w:type="dxa"/>
            <w:gridSpan w:val="30"/>
            <w:tcBorders>
              <w:left w:val="single" w:sz="4" w:space="0" w:color="auto"/>
              <w:bottom w:val="single" w:sz="4" w:space="0" w:color="auto"/>
            </w:tcBorders>
          </w:tcPr>
          <w:p w14:paraId="14E9D3A9" w14:textId="77777777" w:rsidR="00AC397A" w:rsidRDefault="00AC397A" w:rsidP="00AC397A">
            <w:pPr>
              <w:pStyle w:val="Text7pt"/>
            </w:pPr>
          </w:p>
        </w:tc>
      </w:tr>
      <w:tr w:rsidR="00AC397A" w:rsidRPr="001E4BA0" w14:paraId="0F9D1352" w14:textId="77777777" w:rsidTr="00E713B3">
        <w:trPr>
          <w:gridBefore w:val="1"/>
          <w:wBefore w:w="7" w:type="dxa"/>
        </w:trPr>
        <w:tc>
          <w:tcPr>
            <w:tcW w:w="9979" w:type="dxa"/>
            <w:gridSpan w:val="30"/>
            <w:tcBorders>
              <w:top w:val="single" w:sz="4" w:space="0" w:color="auto"/>
              <w:left w:val="single" w:sz="4" w:space="0" w:color="auto"/>
            </w:tcBorders>
          </w:tcPr>
          <w:p w14:paraId="193133CE" w14:textId="77777777" w:rsidR="00AC397A" w:rsidRDefault="00AC397A" w:rsidP="00AC397A">
            <w:pPr>
              <w:pStyle w:val="Text7pt"/>
              <w:spacing w:before="20"/>
            </w:pPr>
            <w:r>
              <w:t xml:space="preserve">11 </w:t>
            </w:r>
            <w:r w:rsidRPr="002B7E96">
              <w:rPr>
                <w:b/>
              </w:rPr>
              <w:t>Art der Heilbehandlung</w:t>
            </w:r>
          </w:p>
        </w:tc>
      </w:tr>
      <w:tr w:rsidR="00AC397A" w14:paraId="07F2C2B1" w14:textId="77777777" w:rsidTr="00E713B3">
        <w:trPr>
          <w:gridBefore w:val="1"/>
          <w:wBefore w:w="7" w:type="dxa"/>
        </w:trPr>
        <w:tc>
          <w:tcPr>
            <w:tcW w:w="2895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AEE15" w14:textId="79501701" w:rsidR="00AC397A" w:rsidRDefault="007D3B6A" w:rsidP="00AC397A">
            <w:pPr>
              <w:pStyle w:val="Text7pt"/>
            </w:pPr>
            <w:sdt>
              <w:sdtPr>
                <w:id w:val="-15761174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="00AC397A">
              <w:t>Ambulant</w:t>
            </w:r>
          </w:p>
          <w:p w14:paraId="108C6570" w14:textId="46A05229" w:rsidR="00AC397A" w:rsidRPr="000C6933" w:rsidRDefault="007D3B6A" w:rsidP="005B32ED">
            <w:pPr>
              <w:pStyle w:val="Text7pt"/>
              <w:ind w:left="511" w:hanging="284"/>
              <w:rPr>
                <w:szCs w:val="14"/>
              </w:rPr>
            </w:pPr>
            <w:sdt>
              <w:sdtPr>
                <w:rPr>
                  <w:szCs w:val="14"/>
                </w:rPr>
                <w:id w:val="952301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Cs w:val="14"/>
                  </w:rPr>
                  <w:t>☐</w:t>
                </w:r>
              </w:sdtContent>
            </w:sdt>
            <w:r>
              <w:rPr>
                <w:szCs w:val="14"/>
              </w:rPr>
              <w:t xml:space="preserve"> </w:t>
            </w:r>
            <w:r w:rsidR="005B32ED">
              <w:rPr>
                <w:szCs w:val="14"/>
              </w:rPr>
              <w:tab/>
            </w:r>
            <w:r w:rsidR="00AC397A" w:rsidRPr="000C6933">
              <w:rPr>
                <w:szCs w:val="14"/>
              </w:rPr>
              <w:t>Allgemeine Heilbehandlung</w:t>
            </w:r>
            <w:r w:rsidR="005B32ED">
              <w:rPr>
                <w:szCs w:val="14"/>
              </w:rPr>
              <w:t xml:space="preserve"> (</w:t>
            </w:r>
            <w:r w:rsidR="005B32ED" w:rsidRPr="005B32ED">
              <w:rPr>
                <w:b/>
                <w:szCs w:val="14"/>
              </w:rPr>
              <w:t>keine</w:t>
            </w:r>
            <w:r w:rsidR="005B32ED">
              <w:rPr>
                <w:szCs w:val="14"/>
              </w:rPr>
              <w:t xml:space="preserve"> Verletzung nach Ziffer 8 des Verletzungsartenverzeichnisses)</w:t>
            </w:r>
          </w:p>
          <w:p w14:paraId="751C29F0" w14:textId="7867E8EB" w:rsidR="00AC397A" w:rsidRDefault="007D3B6A" w:rsidP="005B32ED">
            <w:pPr>
              <w:pStyle w:val="Text7pt"/>
              <w:ind w:left="511" w:hanging="284"/>
              <w:rPr>
                <w:szCs w:val="14"/>
              </w:rPr>
            </w:pPr>
            <w:sdt>
              <w:sdtPr>
                <w:rPr>
                  <w:szCs w:val="14"/>
                </w:rPr>
                <w:id w:val="20037728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Cs w:val="14"/>
                  </w:rPr>
                  <w:t>☐</w:t>
                </w:r>
              </w:sdtContent>
            </w:sdt>
            <w:r w:rsidR="005B32ED">
              <w:rPr>
                <w:szCs w:val="14"/>
              </w:rPr>
              <w:tab/>
            </w:r>
            <w:r w:rsidR="00AC397A" w:rsidRPr="000C6933">
              <w:rPr>
                <w:szCs w:val="14"/>
              </w:rPr>
              <w:t>Besondere Heilbehandlung</w:t>
            </w:r>
            <w:r w:rsidR="005B32ED">
              <w:rPr>
                <w:szCs w:val="14"/>
              </w:rPr>
              <w:t xml:space="preserve"> (Verletzung nach Ziffer 8)</w:t>
            </w:r>
          </w:p>
          <w:p w14:paraId="5481DB7D" w14:textId="5BCED8F8" w:rsidR="00AC397A" w:rsidRPr="000C6933" w:rsidRDefault="007D3B6A" w:rsidP="00AC397A">
            <w:pPr>
              <w:pStyle w:val="Text7pt"/>
              <w:rPr>
                <w:szCs w:val="14"/>
              </w:rPr>
            </w:pPr>
            <w:sdt>
              <w:sdtPr>
                <w:rPr>
                  <w:szCs w:val="14"/>
                </w:rPr>
                <w:id w:val="3738091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Cs w:val="14"/>
                  </w:rPr>
                  <w:t>☐</w:t>
                </w:r>
              </w:sdtContent>
            </w:sdt>
            <w:r>
              <w:rPr>
                <w:szCs w:val="14"/>
              </w:rPr>
              <w:t xml:space="preserve"> </w:t>
            </w:r>
            <w:r w:rsidR="00AC397A" w:rsidRPr="00BF3AF8">
              <w:rPr>
                <w:szCs w:val="14"/>
              </w:rPr>
              <w:t>S</w:t>
            </w:r>
            <w:r w:rsidR="00AC397A" w:rsidRPr="00C7187C">
              <w:rPr>
                <w:szCs w:val="14"/>
              </w:rPr>
              <w:t>tationär</w:t>
            </w:r>
            <w:r w:rsidR="00AC397A">
              <w:rPr>
                <w:szCs w:val="14"/>
              </w:rPr>
              <w:t xml:space="preserve"> (besondere Heilbehandlung)</w:t>
            </w:r>
          </w:p>
        </w:tc>
        <w:tc>
          <w:tcPr>
            <w:tcW w:w="3126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E3BA1" w14:textId="5A96E513" w:rsidR="00AC397A" w:rsidRDefault="005B32ED" w:rsidP="00AC397A">
            <w:pPr>
              <w:pStyle w:val="Text7pt"/>
              <w:rPr>
                <w:szCs w:val="14"/>
              </w:rPr>
            </w:pPr>
            <w:r>
              <w:rPr>
                <w:szCs w:val="14"/>
              </w:rPr>
              <w:t xml:space="preserve">Bei Vorliegen einer </w:t>
            </w:r>
            <w:r w:rsidR="00AC397A" w:rsidRPr="001E4BA0">
              <w:rPr>
                <w:szCs w:val="14"/>
              </w:rPr>
              <w:t xml:space="preserve">Verletzung nach </w:t>
            </w:r>
            <w:r>
              <w:rPr>
                <w:szCs w:val="14"/>
              </w:rPr>
              <w:t xml:space="preserve">Ziff. 8 des </w:t>
            </w:r>
            <w:r w:rsidR="00AC397A">
              <w:rPr>
                <w:szCs w:val="14"/>
              </w:rPr>
              <w:t>Verletzungs</w:t>
            </w:r>
            <w:r w:rsidR="00AC397A" w:rsidRPr="001E4BA0">
              <w:rPr>
                <w:szCs w:val="14"/>
              </w:rPr>
              <w:t>artenverzeichnis</w:t>
            </w:r>
            <w:r>
              <w:rPr>
                <w:szCs w:val="14"/>
              </w:rPr>
              <w:t>ses (besondere Heilbehandlung)</w:t>
            </w:r>
          </w:p>
          <w:p w14:paraId="0E035104" w14:textId="27F614A3" w:rsidR="00AC397A" w:rsidRDefault="00AC397A" w:rsidP="00AC397A">
            <w:pPr>
              <w:pStyle w:val="Text7pt"/>
            </w:pPr>
          </w:p>
          <w:p w14:paraId="3047B01D" w14:textId="01DD9221" w:rsidR="00AC397A" w:rsidRPr="003C2806" w:rsidRDefault="007D3B6A" w:rsidP="00AC397A">
            <w:pPr>
              <w:pStyle w:val="Text7pt"/>
              <w:ind w:left="227"/>
            </w:pPr>
            <w:sdt>
              <w:sdtPr>
                <w:id w:val="17077532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="00AC397A">
              <w:t xml:space="preserve">VAV nach Ziffer </w:t>
            </w:r>
            <w:r w:rsidR="005B32ED">
              <w:t>8</w:t>
            </w:r>
          </w:p>
          <w:p w14:paraId="493C2213" w14:textId="4EE69232" w:rsidR="00AC397A" w:rsidRPr="001E4BA0" w:rsidRDefault="007D3B6A" w:rsidP="005B32ED">
            <w:pPr>
              <w:pStyle w:val="Text7pt"/>
              <w:ind w:left="227"/>
              <w:rPr>
                <w:szCs w:val="14"/>
              </w:rPr>
            </w:pPr>
            <w:sdt>
              <w:sdtPr>
                <w:id w:val="774864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="00AC397A" w:rsidRPr="00026138">
              <w:t xml:space="preserve">SAV nach Ziffer </w:t>
            </w:r>
            <w:r w:rsidR="005B32ED">
              <w:t>8</w:t>
            </w:r>
          </w:p>
        </w:tc>
        <w:tc>
          <w:tcPr>
            <w:tcW w:w="3958" w:type="dxa"/>
            <w:gridSpan w:val="15"/>
            <w:tcBorders>
              <w:left w:val="single" w:sz="4" w:space="0" w:color="auto"/>
              <w:bottom w:val="single" w:sz="4" w:space="0" w:color="auto"/>
            </w:tcBorders>
          </w:tcPr>
          <w:p w14:paraId="22F40F11" w14:textId="3D8C500A" w:rsidR="00AC397A" w:rsidRPr="001E4BA0" w:rsidRDefault="007D3B6A" w:rsidP="007D3B6A">
            <w:pPr>
              <w:pStyle w:val="Text7pt"/>
              <w:ind w:left="284" w:hanging="284"/>
              <w:rPr>
                <w:szCs w:val="14"/>
              </w:rPr>
            </w:pPr>
            <w:sdt>
              <w:sdtPr>
                <w:rPr>
                  <w:szCs w:val="14"/>
                </w:rPr>
                <w:id w:val="7892432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Cs w:val="14"/>
                  </w:rPr>
                  <w:t>☐</w:t>
                </w:r>
              </w:sdtContent>
            </w:sdt>
            <w:r w:rsidR="00AC397A">
              <w:rPr>
                <w:szCs w:val="14"/>
              </w:rPr>
              <w:tab/>
            </w:r>
            <w:r w:rsidR="00AC397A" w:rsidRPr="001E4BA0">
              <w:rPr>
                <w:szCs w:val="14"/>
              </w:rPr>
              <w:t xml:space="preserve">Es wird keine Heilbehandlung zu Lasten der UV durchgeführt, weil </w:t>
            </w:r>
            <w:sdt>
              <w:sdtPr>
                <w:rPr>
                  <w:szCs w:val="14"/>
                </w:rPr>
                <w:id w:val="824475730"/>
                <w:placeholder>
                  <w:docPart w:val="772F127672C041ABBB97175918D72C4B"/>
                </w:placeholder>
                <w:showingPlcHdr/>
              </w:sdtPr>
              <w:sdtContent>
                <w:r w:rsidR="00650ADD" w:rsidRPr="00FC0ADF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="00650ADD" w:rsidRPr="00FC0ADF">
                  <w:rPr>
                    <w:rStyle w:val="Platzhaltertext"/>
                    <w:color w:val="FF0000"/>
                  </w:rPr>
                  <w:t>…</w:t>
                </w:r>
                <w:r w:rsidR="00650ADD" w:rsidRPr="00FC0ADF">
                  <w:rPr>
                    <w:rStyle w:val="Platzhaltertext"/>
                    <w:rFonts w:cs="Arial"/>
                    <w:color w:val="FF0000"/>
                  </w:rPr>
                  <w:t>]</w:t>
                </w:r>
              </w:sdtContent>
            </w:sdt>
          </w:p>
        </w:tc>
      </w:tr>
      <w:tr w:rsidR="00AC397A" w14:paraId="1E2D6328" w14:textId="77777777" w:rsidTr="00E713B3">
        <w:trPr>
          <w:gridBefore w:val="1"/>
          <w:wBefore w:w="7" w:type="dxa"/>
        </w:trPr>
        <w:tc>
          <w:tcPr>
            <w:tcW w:w="9979" w:type="dxa"/>
            <w:gridSpan w:val="30"/>
            <w:tcBorders>
              <w:top w:val="single" w:sz="4" w:space="0" w:color="auto"/>
              <w:left w:val="single" w:sz="4" w:space="0" w:color="auto"/>
            </w:tcBorders>
          </w:tcPr>
          <w:p w14:paraId="0723A6AB" w14:textId="77777777" w:rsidR="00AC397A" w:rsidRDefault="00AC397A" w:rsidP="00AC397A">
            <w:pPr>
              <w:pStyle w:val="Text7pt"/>
              <w:spacing w:before="20"/>
            </w:pPr>
            <w:r>
              <w:t xml:space="preserve">12 </w:t>
            </w:r>
            <w:r w:rsidRPr="002B7E96">
              <w:rPr>
                <w:b/>
              </w:rPr>
              <w:t>Weiterbehandlung erfolgt</w:t>
            </w:r>
          </w:p>
          <w:p w14:paraId="7DBDA198" w14:textId="2AAD9FFC" w:rsidR="00AC397A" w:rsidRDefault="007D3B6A" w:rsidP="00AC397A">
            <w:pPr>
              <w:pStyle w:val="Text7pt"/>
            </w:pPr>
            <w:sdt>
              <w:sdtPr>
                <w:id w:val="9882107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="00AC397A">
              <w:t>durch mich</w:t>
            </w:r>
          </w:p>
          <w:p w14:paraId="6EED3C40" w14:textId="03B36238" w:rsidR="00AC397A" w:rsidRDefault="007D3B6A" w:rsidP="00AC397A">
            <w:pPr>
              <w:pStyle w:val="Text7pt"/>
              <w:rPr>
                <w:sz w:val="18"/>
              </w:rPr>
            </w:pPr>
            <w:sdt>
              <w:sdtPr>
                <w:id w:val="-13225007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="00AC397A">
              <w:t>durch andere Ärztin/anderen Arzt (auch Verlegung/Vorstellung), bitte Name und Anschrift angeben</w:t>
            </w:r>
          </w:p>
        </w:tc>
      </w:tr>
      <w:tr w:rsidR="00AC397A" w14:paraId="48597F43" w14:textId="77777777" w:rsidTr="00E713B3">
        <w:trPr>
          <w:gridBefore w:val="1"/>
          <w:wBefore w:w="7" w:type="dxa"/>
        </w:trPr>
        <w:sdt>
          <w:sdtPr>
            <w:id w:val="-428581767"/>
            <w:placeholder>
              <w:docPart w:val="B8189A67F11B4EF286A9A70319246DAA"/>
            </w:placeholder>
            <w:showingPlcHdr/>
          </w:sdtPr>
          <w:sdtContent>
            <w:tc>
              <w:tcPr>
                <w:tcW w:w="9979" w:type="dxa"/>
                <w:gridSpan w:val="30"/>
                <w:tcBorders>
                  <w:left w:val="single" w:sz="4" w:space="0" w:color="auto"/>
                  <w:bottom w:val="single" w:sz="4" w:space="0" w:color="auto"/>
                </w:tcBorders>
              </w:tcPr>
              <w:p w14:paraId="4E41AB67" w14:textId="183318F9" w:rsidR="00AC397A" w:rsidRDefault="00650ADD" w:rsidP="00AC397A">
                <w:pPr>
                  <w:pStyle w:val="Text9pt"/>
                </w:pPr>
                <w:r w:rsidRPr="00FC0ADF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FC0ADF">
                  <w:rPr>
                    <w:rStyle w:val="Platzhaltertext"/>
                    <w:color w:val="FF0000"/>
                  </w:rPr>
                  <w:t>…</w:t>
                </w:r>
                <w:r w:rsidRPr="00FC0ADF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</w:tr>
      <w:tr w:rsidR="00AC397A" w14:paraId="35C724E3" w14:textId="77777777" w:rsidTr="00E713B3">
        <w:trPr>
          <w:gridBefore w:val="1"/>
          <w:wBefore w:w="7" w:type="dxa"/>
        </w:trPr>
        <w:tc>
          <w:tcPr>
            <w:tcW w:w="23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C73F5F2" w14:textId="77777777" w:rsidR="00AC397A" w:rsidRDefault="00AC397A" w:rsidP="00AC397A">
            <w:pPr>
              <w:pStyle w:val="Text7pt"/>
              <w:spacing w:before="20"/>
              <w:ind w:left="227" w:hanging="227"/>
            </w:pPr>
            <w:r>
              <w:t>13</w:t>
            </w:r>
            <w:r>
              <w:tab/>
            </w:r>
            <w:r w:rsidRPr="002B7E96">
              <w:rPr>
                <w:b/>
              </w:rPr>
              <w:t>Beurteilung der Arbeitsfähigkeit</w:t>
            </w:r>
          </w:p>
          <w:p w14:paraId="77AF1F20" w14:textId="5A1CB262" w:rsidR="00AC397A" w:rsidRDefault="007D3B6A" w:rsidP="00AC397A">
            <w:pPr>
              <w:pStyle w:val="Text7pt"/>
            </w:pPr>
            <w:sdt>
              <w:sdtPr>
                <w:id w:val="-2738773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="00AC397A">
              <w:t>Arbeitsfähig</w:t>
            </w:r>
          </w:p>
          <w:p w14:paraId="144A0324" w14:textId="41E24DA6" w:rsidR="00AC397A" w:rsidRDefault="007D3B6A" w:rsidP="007D3B6A">
            <w:pPr>
              <w:pStyle w:val="Text7pt"/>
            </w:pPr>
            <w:sdt>
              <w:sdtPr>
                <w:id w:val="-1761218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="00AC397A">
              <w:t xml:space="preserve">Arbeitsunfähig ab </w:t>
            </w:r>
            <w:sdt>
              <w:sdtPr>
                <w:id w:val="-496338535"/>
                <w:placeholder>
                  <w:docPart w:val="5F5463737E184EBBA32E6DF324C70A0F"/>
                </w:placeholder>
                <w:showingPlcHdr/>
              </w:sdtPr>
              <w:sdtContent>
                <w:r w:rsidR="00650ADD" w:rsidRPr="00FC0ADF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="00650ADD" w:rsidRPr="00FC0ADF">
                  <w:rPr>
                    <w:rStyle w:val="Platzhaltertext"/>
                    <w:color w:val="FF0000"/>
                  </w:rPr>
                  <w:t>…</w:t>
                </w:r>
                <w:r w:rsidR="00650ADD" w:rsidRPr="00FC0ADF">
                  <w:rPr>
                    <w:rStyle w:val="Platzhaltertext"/>
                    <w:rFonts w:cs="Arial"/>
                    <w:color w:val="FF0000"/>
                  </w:rPr>
                  <w:t>]</w:t>
                </w:r>
              </w:sdtContent>
            </w:sdt>
          </w:p>
        </w:tc>
        <w:tc>
          <w:tcPr>
            <w:tcW w:w="3572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6740EF" w14:textId="6BEB2F12" w:rsidR="00AC397A" w:rsidRPr="00B26629" w:rsidRDefault="007D3B6A" w:rsidP="00AC397A">
            <w:pPr>
              <w:pStyle w:val="Text7pt"/>
              <w:ind w:left="284" w:hanging="284"/>
            </w:pPr>
            <w:sdt>
              <w:sdtPr>
                <w:id w:val="-1088167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C397A">
              <w:tab/>
              <w:t xml:space="preserve">Voraussichtlich wieder arbeitsfähig ab </w:t>
            </w:r>
            <w:sdt>
              <w:sdtPr>
                <w:id w:val="-1368520438"/>
                <w:placeholder>
                  <w:docPart w:val="FA94ECD416F943AE8B9E2FC64BD207F6"/>
                </w:placeholder>
                <w:showingPlcHdr/>
              </w:sdtPr>
              <w:sdtContent>
                <w:r w:rsidR="00650ADD" w:rsidRPr="00FC0ADF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="00650ADD" w:rsidRPr="00FC0ADF">
                  <w:rPr>
                    <w:rStyle w:val="Platzhaltertext"/>
                    <w:color w:val="FF0000"/>
                  </w:rPr>
                  <w:t>…</w:t>
                </w:r>
                <w:r w:rsidR="00650ADD" w:rsidRPr="00FC0ADF">
                  <w:rPr>
                    <w:rStyle w:val="Platzhaltertext"/>
                    <w:rFonts w:cs="Arial"/>
                    <w:color w:val="FF0000"/>
                  </w:rPr>
                  <w:t>]</w:t>
                </w:r>
              </w:sdtContent>
            </w:sdt>
          </w:p>
          <w:p w14:paraId="72330E40" w14:textId="4FE1985D" w:rsidR="00AC397A" w:rsidRDefault="007D3B6A" w:rsidP="00AC397A">
            <w:pPr>
              <w:pStyle w:val="Text7pt"/>
              <w:ind w:left="284" w:hanging="284"/>
              <w:rPr>
                <w:sz w:val="18"/>
              </w:rPr>
            </w:pPr>
            <w:sdt>
              <w:sdtPr>
                <w:id w:val="-11975421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C397A">
              <w:tab/>
              <w:t>Voraussichtlich länger als 3 Monate arbeitsunfähig</w:t>
            </w:r>
          </w:p>
        </w:tc>
        <w:tc>
          <w:tcPr>
            <w:tcW w:w="4026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BB6B027" w14:textId="77777777" w:rsidR="00AC397A" w:rsidRDefault="00AC397A" w:rsidP="00AC397A">
            <w:pPr>
              <w:pStyle w:val="Text7pt"/>
              <w:ind w:left="227" w:hanging="227"/>
            </w:pPr>
            <w:r>
              <w:t>14</w:t>
            </w:r>
            <w:r>
              <w:tab/>
            </w:r>
            <w:r w:rsidRPr="002B7E96">
              <w:rPr>
                <w:b/>
              </w:rPr>
              <w:t>Ist die Zuziehung weiterer Ärztinnen/Ärzte zur Klärung der Diagnose und/oder Mitbehandlung erforderlich?</w:t>
            </w:r>
          </w:p>
          <w:p w14:paraId="1A90883C" w14:textId="5EA07546" w:rsidR="00AC397A" w:rsidRDefault="007D3B6A" w:rsidP="007D3B6A">
            <w:pPr>
              <w:pStyle w:val="Text7pt"/>
            </w:pPr>
            <w:sdt>
              <w:sdtPr>
                <w:id w:val="15688362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="00AC397A">
              <w:t>Nein</w:t>
            </w:r>
            <w:r w:rsidR="00AC397A">
              <w:tab/>
            </w:r>
            <w:sdt>
              <w:sdtPr>
                <w:id w:val="-2097848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="00AC397A">
              <w:t xml:space="preserve">Ja, zugezogen wird </w:t>
            </w:r>
            <w:sdt>
              <w:sdtPr>
                <w:id w:val="1042097965"/>
                <w:placeholder>
                  <w:docPart w:val="BCAA84689C504B46882F4E2BF3798C0E"/>
                </w:placeholder>
                <w:showingPlcHdr/>
              </w:sdtPr>
              <w:sdtContent>
                <w:r w:rsidR="00650ADD" w:rsidRPr="00FC0ADF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="00650ADD" w:rsidRPr="00FC0ADF">
                  <w:rPr>
                    <w:rStyle w:val="Platzhaltertext"/>
                    <w:color w:val="FF0000"/>
                  </w:rPr>
                  <w:t>…</w:t>
                </w:r>
                <w:r w:rsidR="00650ADD" w:rsidRPr="00FC0ADF">
                  <w:rPr>
                    <w:rStyle w:val="Platzhaltertext"/>
                    <w:rFonts w:cs="Arial"/>
                    <w:color w:val="FF0000"/>
                  </w:rPr>
                  <w:t>]</w:t>
                </w:r>
              </w:sdtContent>
            </w:sdt>
          </w:p>
        </w:tc>
      </w:tr>
      <w:tr w:rsidR="00AC397A" w14:paraId="022D810B" w14:textId="77777777" w:rsidTr="00E713B3">
        <w:trPr>
          <w:gridBefore w:val="1"/>
          <w:wBefore w:w="7" w:type="dxa"/>
        </w:trPr>
        <w:tc>
          <w:tcPr>
            <w:tcW w:w="9979" w:type="dxa"/>
            <w:gridSpan w:val="30"/>
            <w:tcBorders>
              <w:top w:val="single" w:sz="4" w:space="0" w:color="auto"/>
              <w:left w:val="single" w:sz="4" w:space="0" w:color="auto"/>
            </w:tcBorders>
          </w:tcPr>
          <w:p w14:paraId="0AB5F966" w14:textId="7BC3F514" w:rsidR="00AC397A" w:rsidRDefault="005B32ED" w:rsidP="00AC397A">
            <w:pPr>
              <w:pStyle w:val="Text7pt"/>
              <w:spacing w:before="20"/>
            </w:pPr>
            <w:r>
              <w:t>15</w:t>
            </w:r>
            <w:r w:rsidR="00AC397A">
              <w:t xml:space="preserve"> Bemerkungen (z. B. Beratungsbedarf durch Reha-Management des UV-Trägers, Kontextfaktoren, besondere Umstände)</w:t>
            </w:r>
          </w:p>
        </w:tc>
      </w:tr>
      <w:tr w:rsidR="00AC397A" w14:paraId="1FBBB807" w14:textId="77777777" w:rsidTr="00E713B3">
        <w:trPr>
          <w:gridBefore w:val="1"/>
          <w:wBefore w:w="7" w:type="dxa"/>
        </w:trPr>
        <w:sdt>
          <w:sdtPr>
            <w:id w:val="2136754412"/>
            <w:placeholder>
              <w:docPart w:val="28CEFF257EC842CDB6F67527A295EAF6"/>
            </w:placeholder>
            <w:showingPlcHdr/>
          </w:sdtPr>
          <w:sdtContent>
            <w:tc>
              <w:tcPr>
                <w:tcW w:w="9979" w:type="dxa"/>
                <w:gridSpan w:val="30"/>
                <w:tcBorders>
                  <w:left w:val="single" w:sz="4" w:space="0" w:color="auto"/>
                  <w:bottom w:val="single" w:sz="4" w:space="0" w:color="auto"/>
                </w:tcBorders>
              </w:tcPr>
              <w:p w14:paraId="26BC454F" w14:textId="7F84E317" w:rsidR="00AC397A" w:rsidRDefault="00650ADD" w:rsidP="00AC397A">
                <w:pPr>
                  <w:pStyle w:val="Text9pt"/>
                </w:pPr>
                <w:r w:rsidRPr="00FC0ADF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FC0ADF">
                  <w:rPr>
                    <w:rStyle w:val="Platzhaltertext"/>
                    <w:color w:val="FF0000"/>
                  </w:rPr>
                  <w:t>…</w:t>
                </w:r>
                <w:r w:rsidRPr="00FC0ADF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</w:tr>
      <w:tr w:rsidR="005B32ED" w14:paraId="3C5F060E" w14:textId="77777777" w:rsidTr="00E713B3">
        <w:trPr>
          <w:gridBefore w:val="1"/>
          <w:wBefore w:w="7" w:type="dxa"/>
        </w:trPr>
        <w:tc>
          <w:tcPr>
            <w:tcW w:w="1247" w:type="dxa"/>
            <w:gridSpan w:val="3"/>
            <w:tcBorders>
              <w:left w:val="single" w:sz="4" w:space="0" w:color="auto"/>
            </w:tcBorders>
          </w:tcPr>
          <w:p w14:paraId="7F8FA43A" w14:textId="77777777" w:rsidR="005B32ED" w:rsidRDefault="005B32ED" w:rsidP="00AC397A">
            <w:pPr>
              <w:pStyle w:val="Text7pt"/>
              <w:spacing w:before="20"/>
              <w:rPr>
                <w:sz w:val="18"/>
              </w:rPr>
            </w:pPr>
            <w:r>
              <w:t>Datum</w:t>
            </w:r>
          </w:p>
        </w:tc>
        <w:tc>
          <w:tcPr>
            <w:tcW w:w="4706" w:type="dxa"/>
            <w:gridSpan w:val="11"/>
          </w:tcPr>
          <w:p w14:paraId="4E67DFB8" w14:textId="6C89EE37" w:rsidR="005B32ED" w:rsidRDefault="00E713B3" w:rsidP="00AC397A">
            <w:pPr>
              <w:pStyle w:val="Text7pt"/>
              <w:spacing w:before="20"/>
              <w:rPr>
                <w:sz w:val="18"/>
              </w:rPr>
            </w:pPr>
            <w:r>
              <w:t>Name und Anschrift (St</w:t>
            </w:r>
            <w:r w:rsidR="007A725F">
              <w:t>empel) der behandelnden Ärztin/</w:t>
            </w:r>
            <w:r>
              <w:t>des Arztes</w:t>
            </w:r>
          </w:p>
        </w:tc>
        <w:tc>
          <w:tcPr>
            <w:tcW w:w="4026" w:type="dxa"/>
            <w:gridSpan w:val="16"/>
          </w:tcPr>
          <w:p w14:paraId="449C5468" w14:textId="138425D7" w:rsidR="005B32ED" w:rsidRPr="00E713B3" w:rsidRDefault="005B32ED" w:rsidP="00AC397A">
            <w:pPr>
              <w:pStyle w:val="Text7pt"/>
              <w:spacing w:before="20"/>
            </w:pPr>
            <w:r w:rsidRPr="00E713B3">
              <w:t>Unterschrift der Ärztin/des Arztes</w:t>
            </w:r>
          </w:p>
        </w:tc>
      </w:tr>
      <w:tr w:rsidR="005B32ED" w14:paraId="1DBE4797" w14:textId="77777777" w:rsidTr="00E713B3">
        <w:trPr>
          <w:gridBefore w:val="1"/>
          <w:wBefore w:w="7" w:type="dxa"/>
        </w:trPr>
        <w:sdt>
          <w:sdtPr>
            <w:id w:val="1670450201"/>
            <w:placeholder>
              <w:docPart w:val="E25DA507ACD447D3BEA8B3A6ACA2D280"/>
            </w:placeholder>
            <w:showingPlcHdr/>
            <w:date>
              <w:dateFormat w:val="dd.MM.yyyy"/>
              <w:lid w:val="de-DE"/>
              <w:storeMappedDataAs w:val="dateTime"/>
              <w:calendar w:val="gregorian"/>
            </w:date>
          </w:sdtPr>
          <w:sdtContent>
            <w:tc>
              <w:tcPr>
                <w:tcW w:w="1247" w:type="dxa"/>
                <w:gridSpan w:val="3"/>
                <w:tcBorders>
                  <w:left w:val="single" w:sz="4" w:space="0" w:color="auto"/>
                </w:tcBorders>
              </w:tcPr>
              <w:p w14:paraId="24780C9F" w14:textId="1768544C" w:rsidR="005B32ED" w:rsidRDefault="00650ADD" w:rsidP="00AC397A">
                <w:pPr>
                  <w:pStyle w:val="Text9pt"/>
                </w:pPr>
                <w:r w:rsidRPr="00FC0ADF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FC0ADF">
                  <w:rPr>
                    <w:rStyle w:val="Platzhaltertext"/>
                    <w:color w:val="FF0000"/>
                  </w:rPr>
                  <w:t>…</w:t>
                </w:r>
                <w:r w:rsidRPr="00FC0ADF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sdt>
          <w:sdtPr>
            <w:id w:val="566232590"/>
            <w:placeholder>
              <w:docPart w:val="140AC0967C0B4561A3057C1D0A978AF9"/>
            </w:placeholder>
            <w:showingPlcHdr/>
          </w:sdtPr>
          <w:sdtContent>
            <w:tc>
              <w:tcPr>
                <w:tcW w:w="4706" w:type="dxa"/>
                <w:gridSpan w:val="11"/>
              </w:tcPr>
              <w:p w14:paraId="007FDDC0" w14:textId="133BC868" w:rsidR="005B32ED" w:rsidRDefault="00650ADD" w:rsidP="00AC397A">
                <w:pPr>
                  <w:pStyle w:val="Text9pt"/>
                </w:pPr>
                <w:r w:rsidRPr="00FC0ADF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FC0ADF">
                  <w:rPr>
                    <w:rStyle w:val="Platzhaltertext"/>
                    <w:color w:val="FF0000"/>
                  </w:rPr>
                  <w:t>…</w:t>
                </w:r>
                <w:r w:rsidRPr="00FC0ADF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tc>
          <w:tcPr>
            <w:tcW w:w="4026" w:type="dxa"/>
            <w:gridSpan w:val="16"/>
          </w:tcPr>
          <w:p w14:paraId="2C88F8D1" w14:textId="5870F550" w:rsidR="005B32ED" w:rsidRDefault="005B32ED" w:rsidP="00AC397A">
            <w:pPr>
              <w:pStyle w:val="Text9pt"/>
              <w:rPr>
                <w:noProof/>
              </w:rPr>
            </w:pPr>
          </w:p>
        </w:tc>
      </w:tr>
    </w:tbl>
    <w:p w14:paraId="00F750DF" w14:textId="77777777" w:rsidR="00E713B3" w:rsidRDefault="00E713B3">
      <w:r>
        <w:br w:type="page"/>
      </w:r>
    </w:p>
    <w:tbl>
      <w:tblPr>
        <w:tblW w:w="9987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8"/>
        <w:gridCol w:w="849"/>
        <w:gridCol w:w="2475"/>
        <w:gridCol w:w="1664"/>
        <w:gridCol w:w="1672"/>
        <w:gridCol w:w="3306"/>
        <w:gridCol w:w="6"/>
        <w:gridCol w:w="7"/>
      </w:tblGrid>
      <w:tr w:rsidR="00B31653" w:rsidRPr="00B31653" w14:paraId="19209863" w14:textId="77777777" w:rsidTr="00E713B3">
        <w:trPr>
          <w:gridBefore w:val="1"/>
          <w:gridAfter w:val="2"/>
          <w:wBefore w:w="8" w:type="dxa"/>
          <w:wAfter w:w="13" w:type="dxa"/>
          <w:cantSplit/>
        </w:trPr>
        <w:tc>
          <w:tcPr>
            <w:tcW w:w="4988" w:type="dxa"/>
            <w:gridSpan w:val="3"/>
          </w:tcPr>
          <w:p w14:paraId="5ED5D19C" w14:textId="08460340" w:rsidR="00B31653" w:rsidRPr="00B31653" w:rsidRDefault="00B31653" w:rsidP="00B31653">
            <w:pPr>
              <w:tabs>
                <w:tab w:val="left" w:pos="1276"/>
                <w:tab w:val="left" w:pos="1701"/>
                <w:tab w:val="left" w:pos="5670"/>
                <w:tab w:val="left" w:pos="7655"/>
              </w:tabs>
              <w:ind w:left="1134"/>
              <w:rPr>
                <w:b/>
                <w:sz w:val="18"/>
              </w:rPr>
            </w:pPr>
            <w:r w:rsidRPr="00B31653">
              <w:rPr>
                <w:spacing w:val="20"/>
                <w:sz w:val="16"/>
              </w:rPr>
              <w:lastRenderedPageBreak/>
              <w:br w:type="page"/>
            </w:r>
            <w:bookmarkStart w:id="1" w:name="seite2"/>
            <w:bookmarkEnd w:id="1"/>
            <w:r>
              <w:rPr>
                <w:b/>
                <w:noProof/>
                <w:sz w:val="18"/>
              </w:rPr>
              <w:drawing>
                <wp:inline distT="0" distB="0" distL="0" distR="0" wp14:anchorId="249BF833" wp14:editId="4C80D413">
                  <wp:extent cx="1637499" cy="2321781"/>
                  <wp:effectExtent l="0" t="0" r="1270" b="2540"/>
                  <wp:docPr id="4" name="Grafik 4" descr="Handlink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andlink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103" cy="2326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D7330D" w14:textId="77777777" w:rsidR="00B31653" w:rsidRPr="00B31653" w:rsidRDefault="00B31653" w:rsidP="00B31653">
            <w:pPr>
              <w:keepNext/>
              <w:tabs>
                <w:tab w:val="left" w:pos="1276"/>
                <w:tab w:val="left" w:pos="1701"/>
                <w:tab w:val="left" w:pos="5670"/>
                <w:tab w:val="left" w:pos="7655"/>
              </w:tabs>
              <w:autoSpaceDE w:val="0"/>
              <w:ind w:left="1134"/>
              <w:outlineLvl w:val="6"/>
              <w:rPr>
                <w:b/>
                <w:sz w:val="18"/>
              </w:rPr>
            </w:pPr>
            <w:r w:rsidRPr="00B31653">
              <w:rPr>
                <w:rFonts w:ascii="ZWAdobeF" w:hAnsi="ZWAdobeF" w:cs="ZWAdobeF"/>
                <w:sz w:val="2"/>
                <w:szCs w:val="2"/>
              </w:rPr>
              <w:t>4B</w:t>
            </w:r>
            <w:r w:rsidRPr="00B31653">
              <w:rPr>
                <w:b/>
                <w:sz w:val="18"/>
              </w:rPr>
              <w:t xml:space="preserve">             Linke Hand außen</w:t>
            </w:r>
          </w:p>
        </w:tc>
        <w:tc>
          <w:tcPr>
            <w:tcW w:w="4978" w:type="dxa"/>
            <w:gridSpan w:val="2"/>
          </w:tcPr>
          <w:p w14:paraId="19CE4A59" w14:textId="474B78B7" w:rsidR="00B31653" w:rsidRPr="00B31653" w:rsidRDefault="00B31653" w:rsidP="00B31653">
            <w:pPr>
              <w:tabs>
                <w:tab w:val="left" w:pos="1276"/>
                <w:tab w:val="left" w:pos="1701"/>
                <w:tab w:val="left" w:pos="5670"/>
                <w:tab w:val="left" w:pos="7655"/>
              </w:tabs>
              <w:ind w:left="1134"/>
              <w:rPr>
                <w:b/>
                <w:sz w:val="18"/>
              </w:rPr>
            </w:pPr>
            <w:r>
              <w:rPr>
                <w:b/>
                <w:noProof/>
                <w:sz w:val="18"/>
              </w:rPr>
              <w:drawing>
                <wp:inline distT="0" distB="0" distL="0" distR="0" wp14:anchorId="0E8D752D" wp14:editId="1D2DD6FE">
                  <wp:extent cx="1655404" cy="2317687"/>
                  <wp:effectExtent l="0" t="0" r="2540" b="6985"/>
                  <wp:docPr id="3" name="Grafik 3" descr="Handrechts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andrechts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019" cy="2321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06FCE5" w14:textId="77777777" w:rsidR="00B31653" w:rsidRPr="00B31653" w:rsidRDefault="00B31653" w:rsidP="00B31653">
            <w:pPr>
              <w:tabs>
                <w:tab w:val="left" w:pos="1276"/>
                <w:tab w:val="left" w:pos="1701"/>
                <w:tab w:val="left" w:pos="5670"/>
                <w:tab w:val="left" w:pos="7655"/>
              </w:tabs>
              <w:ind w:left="1134"/>
              <w:rPr>
                <w:b/>
                <w:sz w:val="18"/>
              </w:rPr>
            </w:pPr>
            <w:r w:rsidRPr="00B31653">
              <w:rPr>
                <w:b/>
                <w:sz w:val="18"/>
              </w:rPr>
              <w:t xml:space="preserve">             Rechte Hand außen</w:t>
            </w:r>
          </w:p>
        </w:tc>
      </w:tr>
      <w:tr w:rsidR="00B31653" w:rsidRPr="00B31653" w14:paraId="5BB5DE4F" w14:textId="77777777" w:rsidTr="00E713B3">
        <w:trPr>
          <w:gridBefore w:val="1"/>
          <w:gridAfter w:val="2"/>
          <w:wBefore w:w="8" w:type="dxa"/>
          <w:wAfter w:w="13" w:type="dxa"/>
          <w:cantSplit/>
          <w:trHeight w:val="545"/>
        </w:trPr>
        <w:tc>
          <w:tcPr>
            <w:tcW w:w="3324" w:type="dxa"/>
            <w:gridSpan w:val="2"/>
          </w:tcPr>
          <w:p w14:paraId="1282D47A" w14:textId="77777777" w:rsidR="00B31653" w:rsidRPr="00B31653" w:rsidRDefault="00B31653" w:rsidP="00B31653">
            <w:pPr>
              <w:tabs>
                <w:tab w:val="left" w:pos="284"/>
              </w:tabs>
              <w:rPr>
                <w:b/>
                <w:sz w:val="60"/>
                <w:szCs w:val="60"/>
              </w:rPr>
            </w:pPr>
            <w:r w:rsidRPr="00B31653">
              <w:rPr>
                <w:b/>
                <w:sz w:val="60"/>
                <w:szCs w:val="60"/>
              </w:rPr>
              <w:t>L</w:t>
            </w:r>
          </w:p>
        </w:tc>
        <w:tc>
          <w:tcPr>
            <w:tcW w:w="3336" w:type="dxa"/>
            <w:gridSpan w:val="2"/>
          </w:tcPr>
          <w:p w14:paraId="401DFCE0" w14:textId="77777777" w:rsidR="00B31653" w:rsidRPr="00B31653" w:rsidRDefault="00B31653" w:rsidP="008A304C">
            <w:pPr>
              <w:keepNext/>
              <w:tabs>
                <w:tab w:val="left" w:pos="284"/>
              </w:tabs>
              <w:autoSpaceDE w:val="0"/>
              <w:spacing w:before="120"/>
              <w:outlineLvl w:val="5"/>
              <w:rPr>
                <w:b/>
                <w:sz w:val="18"/>
              </w:rPr>
            </w:pPr>
            <w:r w:rsidRPr="00B31653">
              <w:rPr>
                <w:rFonts w:ascii="ZWAdobeF" w:hAnsi="ZWAdobeF" w:cs="ZWAdobeF"/>
                <w:sz w:val="2"/>
                <w:szCs w:val="2"/>
              </w:rPr>
              <w:t>2B</w:t>
            </w:r>
            <w:r w:rsidRPr="00B31653">
              <w:rPr>
                <w:b/>
                <w:sz w:val="18"/>
              </w:rPr>
              <w:t>Bitte hier zusätzlich Verletzungs-/</w:t>
            </w:r>
            <w:r w:rsidRPr="00B31653">
              <w:rPr>
                <w:b/>
                <w:sz w:val="18"/>
              </w:rPr>
              <w:br/>
              <w:t>Amputationsstelle einzeichnen.</w:t>
            </w:r>
          </w:p>
        </w:tc>
        <w:tc>
          <w:tcPr>
            <w:tcW w:w="3306" w:type="dxa"/>
          </w:tcPr>
          <w:p w14:paraId="597AEBD3" w14:textId="791028E9" w:rsidR="00B31653" w:rsidRPr="00B31653" w:rsidRDefault="00B31653" w:rsidP="00B31653">
            <w:pPr>
              <w:keepNext/>
              <w:tabs>
                <w:tab w:val="left" w:pos="284"/>
              </w:tabs>
              <w:autoSpaceDE w:val="0"/>
              <w:jc w:val="right"/>
              <w:outlineLvl w:val="5"/>
              <w:rPr>
                <w:b/>
                <w:sz w:val="60"/>
                <w:szCs w:val="60"/>
              </w:rPr>
            </w:pPr>
            <w:r w:rsidRPr="00B31653">
              <w:rPr>
                <w:b/>
                <w:sz w:val="60"/>
                <w:szCs w:val="60"/>
              </w:rPr>
              <w:t>R</w:t>
            </w:r>
          </w:p>
        </w:tc>
      </w:tr>
      <w:tr w:rsidR="00B31653" w:rsidRPr="00B31653" w14:paraId="00F2C525" w14:textId="77777777" w:rsidTr="00E713B3">
        <w:trPr>
          <w:gridBefore w:val="1"/>
          <w:gridAfter w:val="2"/>
          <w:wBefore w:w="8" w:type="dxa"/>
          <w:wAfter w:w="13" w:type="dxa"/>
          <w:cantSplit/>
        </w:trPr>
        <w:tc>
          <w:tcPr>
            <w:tcW w:w="4988" w:type="dxa"/>
            <w:gridSpan w:val="3"/>
          </w:tcPr>
          <w:p w14:paraId="6B1E62AD" w14:textId="4A0600FA" w:rsidR="00B31653" w:rsidRPr="00B31653" w:rsidRDefault="00B31653" w:rsidP="00B31653">
            <w:pPr>
              <w:tabs>
                <w:tab w:val="left" w:pos="284"/>
                <w:tab w:val="left" w:pos="1418"/>
                <w:tab w:val="left" w:pos="1843"/>
                <w:tab w:val="left" w:pos="5925"/>
                <w:tab w:val="left" w:pos="7797"/>
              </w:tabs>
              <w:ind w:left="1134"/>
              <w:rPr>
                <w:b/>
                <w:sz w:val="18"/>
              </w:rPr>
            </w:pPr>
            <w:r>
              <w:rPr>
                <w:b/>
                <w:noProof/>
                <w:sz w:val="18"/>
              </w:rPr>
              <w:drawing>
                <wp:inline distT="0" distB="0" distL="0" distR="0" wp14:anchorId="63D4FF1C" wp14:editId="709ECE28">
                  <wp:extent cx="1583996" cy="2313830"/>
                  <wp:effectExtent l="0" t="0" r="0" b="0"/>
                  <wp:docPr id="2" name="Grafik 2" descr="Handlinks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andlinks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726" cy="2314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BC68DC" w14:textId="77777777" w:rsidR="00B31653" w:rsidRPr="00B31653" w:rsidRDefault="00B31653" w:rsidP="00B31653">
            <w:pPr>
              <w:tabs>
                <w:tab w:val="left" w:pos="284"/>
                <w:tab w:val="left" w:pos="1418"/>
                <w:tab w:val="left" w:pos="1843"/>
                <w:tab w:val="left" w:pos="5925"/>
                <w:tab w:val="left" w:pos="7797"/>
              </w:tabs>
              <w:ind w:left="1134"/>
              <w:rPr>
                <w:b/>
                <w:sz w:val="18"/>
              </w:rPr>
            </w:pPr>
            <w:r w:rsidRPr="00B31653">
              <w:rPr>
                <w:b/>
                <w:sz w:val="18"/>
              </w:rPr>
              <w:t xml:space="preserve">                Linke Hand innen</w:t>
            </w:r>
          </w:p>
        </w:tc>
        <w:tc>
          <w:tcPr>
            <w:tcW w:w="4978" w:type="dxa"/>
            <w:gridSpan w:val="2"/>
          </w:tcPr>
          <w:p w14:paraId="620F6383" w14:textId="6A98E10A" w:rsidR="00B31653" w:rsidRPr="00B31653" w:rsidRDefault="00B31653" w:rsidP="00B31653">
            <w:pPr>
              <w:tabs>
                <w:tab w:val="left" w:pos="284"/>
                <w:tab w:val="left" w:pos="1418"/>
                <w:tab w:val="left" w:pos="1843"/>
                <w:tab w:val="left" w:pos="5925"/>
                <w:tab w:val="left" w:pos="7797"/>
              </w:tabs>
              <w:ind w:left="1134"/>
              <w:rPr>
                <w:b/>
                <w:sz w:val="18"/>
              </w:rPr>
            </w:pPr>
            <w:r>
              <w:rPr>
                <w:b/>
                <w:noProof/>
                <w:sz w:val="18"/>
              </w:rPr>
              <w:drawing>
                <wp:inline distT="0" distB="0" distL="0" distR="0" wp14:anchorId="7D4BC51C" wp14:editId="75ED400D">
                  <wp:extent cx="1558456" cy="2306992"/>
                  <wp:effectExtent l="0" t="0" r="3810" b="0"/>
                  <wp:docPr id="1" name="Grafik 1" descr="Handrecht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andrecht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117" cy="2315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697D26" w14:textId="77777777" w:rsidR="00B31653" w:rsidRPr="00B31653" w:rsidRDefault="00B31653" w:rsidP="00B31653">
            <w:pPr>
              <w:tabs>
                <w:tab w:val="left" w:pos="284"/>
                <w:tab w:val="left" w:pos="1418"/>
                <w:tab w:val="left" w:pos="1843"/>
                <w:tab w:val="left" w:pos="5925"/>
                <w:tab w:val="left" w:pos="7797"/>
              </w:tabs>
              <w:ind w:left="1134"/>
              <w:rPr>
                <w:b/>
                <w:sz w:val="18"/>
              </w:rPr>
            </w:pPr>
            <w:r w:rsidRPr="00B31653">
              <w:rPr>
                <w:b/>
                <w:sz w:val="18"/>
              </w:rPr>
              <w:t xml:space="preserve">        Rechte Hand innen</w:t>
            </w:r>
          </w:p>
        </w:tc>
      </w:tr>
      <w:tr w:rsidR="00E713B3" w:rsidRPr="002E0DA8" w14:paraId="26850A8B" w14:textId="77777777" w:rsidTr="00E713B3">
        <w:trPr>
          <w:gridAfter w:val="1"/>
          <w:wAfter w:w="7" w:type="dxa"/>
          <w:trHeight w:hRule="exact" w:val="720"/>
        </w:trPr>
        <w:tc>
          <w:tcPr>
            <w:tcW w:w="9980" w:type="dxa"/>
            <w:gridSpan w:val="7"/>
            <w:vAlign w:val="center"/>
          </w:tcPr>
          <w:p w14:paraId="6EF42039" w14:textId="77777777" w:rsidR="00E713B3" w:rsidRPr="002E0DA8" w:rsidRDefault="00E713B3" w:rsidP="00E55794">
            <w:pPr>
              <w:pStyle w:val="Text8pt"/>
              <w:tabs>
                <w:tab w:val="left" w:pos="1418"/>
              </w:tabs>
            </w:pPr>
            <w:r w:rsidRPr="002E0DA8">
              <w:rPr>
                <w:b/>
              </w:rPr>
              <w:t>Datenschutz:</w:t>
            </w:r>
            <w:r w:rsidRPr="002E0DA8">
              <w:tab/>
              <w:t>Ich habe die Hinweise nach § 201 SGB VII gegeben.</w:t>
            </w:r>
          </w:p>
        </w:tc>
      </w:tr>
      <w:tr w:rsidR="00B31653" w:rsidRPr="00B31653" w14:paraId="1D9ED8AD" w14:textId="77777777" w:rsidTr="00E713B3">
        <w:trPr>
          <w:gridBefore w:val="1"/>
          <w:wBefore w:w="8" w:type="dxa"/>
        </w:trPr>
        <w:tc>
          <w:tcPr>
            <w:tcW w:w="9979" w:type="dxa"/>
            <w:gridSpan w:val="7"/>
          </w:tcPr>
          <w:p w14:paraId="5F0D55BB" w14:textId="6E185F5C" w:rsidR="00B31653" w:rsidRPr="00D91DA7" w:rsidRDefault="00B31653" w:rsidP="00B31653">
            <w:pPr>
              <w:spacing w:after="20"/>
              <w:rPr>
                <w:sz w:val="16"/>
                <w:szCs w:val="16"/>
              </w:rPr>
            </w:pPr>
            <w:r w:rsidRPr="00D91DA7">
              <w:rPr>
                <w:b/>
                <w:sz w:val="16"/>
                <w:szCs w:val="16"/>
              </w:rPr>
              <w:t>Schwere Verletzungen der Hand nach Ziffer 8 des Verletzungsartenverzeichnisses</w:t>
            </w:r>
            <w:r w:rsidRPr="00D91DA7">
              <w:rPr>
                <w:sz w:val="16"/>
                <w:szCs w:val="16"/>
              </w:rPr>
              <w:br/>
              <w:t xml:space="preserve">(siehe Auszug aus den „Erläuterungen zum Verletzungsartenverzeichnis unter Einschluss Schwerstverletzungsartenverfahren“ - in der </w:t>
            </w:r>
            <w:r w:rsidR="009A0A2E" w:rsidRPr="009A0A2E">
              <w:rPr>
                <w:sz w:val="16"/>
                <w:szCs w:val="16"/>
              </w:rPr>
              <w:t>überarbeitete</w:t>
            </w:r>
            <w:r w:rsidR="009A0A2E">
              <w:rPr>
                <w:sz w:val="16"/>
                <w:szCs w:val="16"/>
              </w:rPr>
              <w:t>n</w:t>
            </w:r>
            <w:r w:rsidR="009A0A2E" w:rsidRPr="009A0A2E">
              <w:rPr>
                <w:sz w:val="16"/>
                <w:szCs w:val="16"/>
              </w:rPr>
              <w:t xml:space="preserve"> Version 2.0</w:t>
            </w:r>
            <w:r w:rsidR="009A0A2E">
              <w:rPr>
                <w:sz w:val="16"/>
                <w:szCs w:val="16"/>
              </w:rPr>
              <w:t>; Stand 1. Juli 2018</w:t>
            </w:r>
            <w:r w:rsidRPr="00D91DA7">
              <w:rPr>
                <w:sz w:val="16"/>
                <w:szCs w:val="16"/>
              </w:rPr>
              <w:t xml:space="preserve"> -)</w:t>
            </w:r>
          </w:p>
        </w:tc>
      </w:tr>
      <w:tr w:rsidR="00B31653" w:rsidRPr="00B31653" w14:paraId="382BA027" w14:textId="77777777" w:rsidTr="00E713B3">
        <w:trPr>
          <w:gridBefore w:val="1"/>
          <w:wBefore w:w="8" w:type="dxa"/>
          <w:cantSplit/>
        </w:trPr>
        <w:tc>
          <w:tcPr>
            <w:tcW w:w="849" w:type="dxa"/>
          </w:tcPr>
          <w:p w14:paraId="71EB3458" w14:textId="77777777" w:rsidR="00B31653" w:rsidRPr="00B31653" w:rsidRDefault="00B31653" w:rsidP="00B31653">
            <w:pPr>
              <w:rPr>
                <w:b/>
                <w:sz w:val="18"/>
                <w:szCs w:val="18"/>
              </w:rPr>
            </w:pPr>
            <w:r w:rsidRPr="00B31653">
              <w:rPr>
                <w:b/>
                <w:sz w:val="18"/>
                <w:szCs w:val="18"/>
              </w:rPr>
              <w:t>8.1 (S)</w:t>
            </w:r>
          </w:p>
        </w:tc>
        <w:tc>
          <w:tcPr>
            <w:tcW w:w="9130" w:type="dxa"/>
            <w:gridSpan w:val="6"/>
          </w:tcPr>
          <w:p w14:paraId="67440974" w14:textId="59F917A8" w:rsidR="00B31653" w:rsidRPr="006C3C27" w:rsidRDefault="006C3C27" w:rsidP="00B3165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Amputationsverletzungen </w:t>
            </w:r>
            <w:r w:rsidRPr="006C3C27">
              <w:rPr>
                <w:sz w:val="16"/>
                <w:szCs w:val="16"/>
              </w:rPr>
              <w:t>(auch Avulsionen) einschließlich des Daumenendglieds, ausgenommen singuläre Endgliedamputationen D2 bis D5.</w:t>
            </w:r>
          </w:p>
        </w:tc>
      </w:tr>
      <w:tr w:rsidR="00B31653" w:rsidRPr="00B31653" w14:paraId="5AAE2CED" w14:textId="77777777" w:rsidTr="00E713B3">
        <w:trPr>
          <w:gridBefore w:val="1"/>
          <w:wBefore w:w="8" w:type="dxa"/>
          <w:cantSplit/>
        </w:trPr>
        <w:tc>
          <w:tcPr>
            <w:tcW w:w="849" w:type="dxa"/>
          </w:tcPr>
          <w:p w14:paraId="7CABB90D" w14:textId="77777777" w:rsidR="00B31653" w:rsidRPr="00B31653" w:rsidRDefault="00B31653" w:rsidP="00B31653">
            <w:pPr>
              <w:rPr>
                <w:sz w:val="18"/>
                <w:szCs w:val="18"/>
              </w:rPr>
            </w:pPr>
            <w:r w:rsidRPr="00B31653">
              <w:rPr>
                <w:sz w:val="18"/>
                <w:szCs w:val="18"/>
              </w:rPr>
              <w:t>8.2 (V)</w:t>
            </w:r>
          </w:p>
        </w:tc>
        <w:tc>
          <w:tcPr>
            <w:tcW w:w="9130" w:type="dxa"/>
            <w:gridSpan w:val="6"/>
          </w:tcPr>
          <w:p w14:paraId="62E73376" w14:textId="09906C20" w:rsidR="00B31653" w:rsidRPr="00D91DA7" w:rsidRDefault="006C3C27" w:rsidP="00B31653">
            <w:pPr>
              <w:rPr>
                <w:sz w:val="16"/>
                <w:szCs w:val="16"/>
              </w:rPr>
            </w:pPr>
            <w:r w:rsidRPr="006C3C27">
              <w:rPr>
                <w:sz w:val="16"/>
                <w:szCs w:val="16"/>
              </w:rPr>
              <w:t>Alle Brüche des ersten Mittelhandknochens.</w:t>
            </w:r>
            <w:r>
              <w:rPr>
                <w:sz w:val="16"/>
                <w:szCs w:val="16"/>
              </w:rPr>
              <w:t xml:space="preserve"> </w:t>
            </w:r>
            <w:r w:rsidRPr="006C3C27">
              <w:rPr>
                <w:sz w:val="16"/>
                <w:szCs w:val="16"/>
              </w:rPr>
              <w:t xml:space="preserve">Brüche der Langfinger oder </w:t>
            </w:r>
            <w:r>
              <w:rPr>
                <w:sz w:val="16"/>
                <w:szCs w:val="16"/>
              </w:rPr>
              <w:t>der Mittelhandknochen 2-5 - mit Gelenkbeteiligung</w:t>
            </w:r>
            <w:r>
              <w:rPr>
                <w:sz w:val="16"/>
                <w:szCs w:val="16"/>
              </w:rPr>
              <w:br/>
              <w:t xml:space="preserve">- </w:t>
            </w:r>
            <w:r w:rsidRPr="006C3C27">
              <w:rPr>
                <w:sz w:val="16"/>
                <w:szCs w:val="16"/>
              </w:rPr>
              <w:t>Be</w:t>
            </w:r>
            <w:r>
              <w:rPr>
                <w:sz w:val="16"/>
                <w:szCs w:val="16"/>
              </w:rPr>
              <w:t xml:space="preserve">troffenheit mehrerer Strahlen - </w:t>
            </w:r>
            <w:r w:rsidRPr="006C3C27">
              <w:rPr>
                <w:sz w:val="16"/>
                <w:szCs w:val="16"/>
              </w:rPr>
              <w:t>schwere Weichteilverletzungen entsprechend 1.5 (V)</w:t>
            </w:r>
            <w:r>
              <w:rPr>
                <w:sz w:val="16"/>
                <w:szCs w:val="16"/>
              </w:rPr>
              <w:t>.</w:t>
            </w:r>
          </w:p>
        </w:tc>
      </w:tr>
      <w:tr w:rsidR="00B31653" w:rsidRPr="00B31653" w14:paraId="0C4A2138" w14:textId="77777777" w:rsidTr="00E713B3">
        <w:trPr>
          <w:gridBefore w:val="1"/>
          <w:wBefore w:w="8" w:type="dxa"/>
          <w:cantSplit/>
        </w:trPr>
        <w:tc>
          <w:tcPr>
            <w:tcW w:w="849" w:type="dxa"/>
          </w:tcPr>
          <w:p w14:paraId="66FE71FD" w14:textId="77777777" w:rsidR="00B31653" w:rsidRPr="00B31653" w:rsidRDefault="00B31653" w:rsidP="00B31653">
            <w:pPr>
              <w:rPr>
                <w:sz w:val="18"/>
                <w:szCs w:val="18"/>
              </w:rPr>
            </w:pPr>
            <w:r w:rsidRPr="00B31653">
              <w:rPr>
                <w:sz w:val="18"/>
                <w:szCs w:val="18"/>
              </w:rPr>
              <w:t>8.3 (V)</w:t>
            </w:r>
          </w:p>
        </w:tc>
        <w:tc>
          <w:tcPr>
            <w:tcW w:w="9130" w:type="dxa"/>
            <w:gridSpan w:val="6"/>
          </w:tcPr>
          <w:p w14:paraId="4A67D458" w14:textId="12A7361D" w:rsidR="00B31653" w:rsidRPr="00D91DA7" w:rsidRDefault="006C3C27" w:rsidP="00B31653">
            <w:pPr>
              <w:rPr>
                <w:sz w:val="16"/>
                <w:szCs w:val="16"/>
              </w:rPr>
            </w:pPr>
            <w:r w:rsidRPr="006C3C27">
              <w:rPr>
                <w:sz w:val="16"/>
                <w:szCs w:val="16"/>
              </w:rPr>
              <w:t>Brüche einzelner Handwurzelknochen be</w:t>
            </w:r>
            <w:r>
              <w:rPr>
                <w:sz w:val="16"/>
                <w:szCs w:val="16"/>
              </w:rPr>
              <w:t xml:space="preserve">i gegebener oder abzuklärender </w:t>
            </w:r>
            <w:r w:rsidRPr="006C3C27">
              <w:rPr>
                <w:sz w:val="16"/>
                <w:szCs w:val="16"/>
              </w:rPr>
              <w:t>Operationsnotwendigkeit.</w:t>
            </w:r>
          </w:p>
        </w:tc>
      </w:tr>
      <w:tr w:rsidR="00B31653" w:rsidRPr="00B31653" w14:paraId="5A3B5D29" w14:textId="77777777" w:rsidTr="00E713B3">
        <w:trPr>
          <w:gridBefore w:val="1"/>
          <w:wBefore w:w="8" w:type="dxa"/>
          <w:cantSplit/>
        </w:trPr>
        <w:tc>
          <w:tcPr>
            <w:tcW w:w="849" w:type="dxa"/>
          </w:tcPr>
          <w:p w14:paraId="12E90E61" w14:textId="77777777" w:rsidR="00B31653" w:rsidRPr="00B31653" w:rsidRDefault="00B31653" w:rsidP="00B31653">
            <w:pPr>
              <w:rPr>
                <w:b/>
                <w:sz w:val="18"/>
                <w:szCs w:val="18"/>
              </w:rPr>
            </w:pPr>
            <w:r w:rsidRPr="00B31653">
              <w:rPr>
                <w:b/>
                <w:sz w:val="18"/>
                <w:szCs w:val="18"/>
              </w:rPr>
              <w:t>8.3 (S)</w:t>
            </w:r>
          </w:p>
        </w:tc>
        <w:tc>
          <w:tcPr>
            <w:tcW w:w="9130" w:type="dxa"/>
            <w:gridSpan w:val="6"/>
          </w:tcPr>
          <w:p w14:paraId="11D95916" w14:textId="31016315" w:rsidR="00B31653" w:rsidRPr="00D91DA7" w:rsidRDefault="006C3C27" w:rsidP="006C3C27">
            <w:pPr>
              <w:rPr>
                <w:b/>
                <w:sz w:val="16"/>
                <w:szCs w:val="16"/>
              </w:rPr>
            </w:pPr>
            <w:r w:rsidRPr="006C3C27">
              <w:rPr>
                <w:b/>
                <w:sz w:val="16"/>
                <w:szCs w:val="16"/>
              </w:rPr>
              <w:t>V</w:t>
            </w:r>
            <w:r>
              <w:rPr>
                <w:b/>
                <w:sz w:val="16"/>
                <w:szCs w:val="16"/>
              </w:rPr>
              <w:t xml:space="preserve">erletzungen der Handwurzel bei </w:t>
            </w:r>
            <w:r w:rsidRPr="006C3C27">
              <w:rPr>
                <w:b/>
                <w:sz w:val="16"/>
                <w:szCs w:val="16"/>
              </w:rPr>
              <w:t>− Brüchen mehrerer Handwurzelknochen − singulären oder mehrfachen Bandverletzungen − Verrenkungen − Verrenkungsbrüchen.</w:t>
            </w:r>
          </w:p>
        </w:tc>
      </w:tr>
      <w:tr w:rsidR="00B31653" w:rsidRPr="00B31653" w14:paraId="30CFF977" w14:textId="77777777" w:rsidTr="00E713B3">
        <w:trPr>
          <w:gridBefore w:val="1"/>
          <w:wBefore w:w="8" w:type="dxa"/>
          <w:cantSplit/>
        </w:trPr>
        <w:tc>
          <w:tcPr>
            <w:tcW w:w="849" w:type="dxa"/>
          </w:tcPr>
          <w:p w14:paraId="3271C244" w14:textId="77777777" w:rsidR="00B31653" w:rsidRPr="00B31653" w:rsidRDefault="00B31653" w:rsidP="00B31653">
            <w:pPr>
              <w:rPr>
                <w:b/>
                <w:sz w:val="18"/>
                <w:szCs w:val="18"/>
              </w:rPr>
            </w:pPr>
            <w:r w:rsidRPr="00B31653">
              <w:rPr>
                <w:b/>
                <w:sz w:val="18"/>
                <w:szCs w:val="18"/>
              </w:rPr>
              <w:t>8.4 (S)</w:t>
            </w:r>
          </w:p>
        </w:tc>
        <w:tc>
          <w:tcPr>
            <w:tcW w:w="9130" w:type="dxa"/>
            <w:gridSpan w:val="6"/>
          </w:tcPr>
          <w:p w14:paraId="51367269" w14:textId="39E9A002" w:rsidR="00B31653" w:rsidRPr="00D91DA7" w:rsidRDefault="006C3C27" w:rsidP="00B31653">
            <w:pPr>
              <w:rPr>
                <w:b/>
                <w:sz w:val="16"/>
                <w:szCs w:val="16"/>
              </w:rPr>
            </w:pPr>
            <w:r w:rsidRPr="006C3C27">
              <w:rPr>
                <w:b/>
                <w:sz w:val="16"/>
                <w:szCs w:val="16"/>
              </w:rPr>
              <w:t>Verletzungen der Stammnerven und der funktionell bedeutsamen Nerven  − N</w:t>
            </w:r>
            <w:r>
              <w:rPr>
                <w:b/>
                <w:sz w:val="16"/>
                <w:szCs w:val="16"/>
              </w:rPr>
              <w:t>ervus medianus − Nervus ulnaris</w:t>
            </w:r>
            <w:r>
              <w:rPr>
                <w:b/>
                <w:sz w:val="16"/>
                <w:szCs w:val="16"/>
              </w:rPr>
              <w:br/>
            </w:r>
            <w:r w:rsidRPr="006C3C27">
              <w:rPr>
                <w:b/>
                <w:sz w:val="16"/>
                <w:szCs w:val="16"/>
              </w:rPr>
              <w:t>− Ramus profundus − Nervus radialis − Fingernerven z. B. in der Greifzone des Daumens, des Zeigefingers oder der Außenseite des Kleinfingers.</w:t>
            </w:r>
          </w:p>
        </w:tc>
      </w:tr>
      <w:tr w:rsidR="00B31653" w:rsidRPr="00B31653" w14:paraId="77FED9E1" w14:textId="77777777" w:rsidTr="00E713B3">
        <w:trPr>
          <w:gridBefore w:val="1"/>
          <w:wBefore w:w="8" w:type="dxa"/>
          <w:cantSplit/>
        </w:trPr>
        <w:tc>
          <w:tcPr>
            <w:tcW w:w="849" w:type="dxa"/>
          </w:tcPr>
          <w:p w14:paraId="35A22379" w14:textId="77777777" w:rsidR="00B31653" w:rsidRPr="00B31653" w:rsidRDefault="00B31653" w:rsidP="00B31653">
            <w:pPr>
              <w:rPr>
                <w:b/>
                <w:sz w:val="18"/>
                <w:szCs w:val="18"/>
              </w:rPr>
            </w:pPr>
            <w:r w:rsidRPr="00B31653">
              <w:rPr>
                <w:b/>
                <w:sz w:val="18"/>
                <w:szCs w:val="18"/>
              </w:rPr>
              <w:t>8.5 (S)</w:t>
            </w:r>
          </w:p>
        </w:tc>
        <w:tc>
          <w:tcPr>
            <w:tcW w:w="9130" w:type="dxa"/>
            <w:gridSpan w:val="6"/>
          </w:tcPr>
          <w:p w14:paraId="2837993F" w14:textId="2DF61603" w:rsidR="00B31653" w:rsidRPr="00D91DA7" w:rsidRDefault="006C3C27" w:rsidP="006C3C27">
            <w:pPr>
              <w:rPr>
                <w:b/>
                <w:sz w:val="16"/>
                <w:szCs w:val="16"/>
              </w:rPr>
            </w:pPr>
            <w:r w:rsidRPr="006C3C27">
              <w:rPr>
                <w:b/>
                <w:sz w:val="16"/>
                <w:szCs w:val="16"/>
              </w:rPr>
              <w:t>Gefäßverletzungen an Fingern, Hand</w:t>
            </w:r>
            <w:r>
              <w:rPr>
                <w:b/>
                <w:sz w:val="16"/>
                <w:szCs w:val="16"/>
              </w:rPr>
              <w:t xml:space="preserve"> oder Unterarm mit akuten oder </w:t>
            </w:r>
            <w:r w:rsidRPr="006C3C27">
              <w:rPr>
                <w:b/>
                <w:sz w:val="16"/>
                <w:szCs w:val="16"/>
              </w:rPr>
              <w:t>drohenden Ernährungsstörungen, au</w:t>
            </w:r>
            <w:r>
              <w:rPr>
                <w:b/>
                <w:sz w:val="16"/>
                <w:szCs w:val="16"/>
              </w:rPr>
              <w:t>ch bei abzuklärender Operations</w:t>
            </w:r>
            <w:r w:rsidRPr="006C3C27">
              <w:rPr>
                <w:b/>
                <w:sz w:val="16"/>
                <w:szCs w:val="16"/>
              </w:rPr>
              <w:t>notwendigkeit.</w:t>
            </w:r>
          </w:p>
        </w:tc>
      </w:tr>
      <w:tr w:rsidR="00B31653" w:rsidRPr="00B31653" w14:paraId="69FE7A6A" w14:textId="77777777" w:rsidTr="00E713B3">
        <w:trPr>
          <w:gridBefore w:val="1"/>
          <w:wBefore w:w="8" w:type="dxa"/>
          <w:cantSplit/>
        </w:trPr>
        <w:tc>
          <w:tcPr>
            <w:tcW w:w="849" w:type="dxa"/>
          </w:tcPr>
          <w:p w14:paraId="06F97E55" w14:textId="77777777" w:rsidR="00B31653" w:rsidRPr="00B31653" w:rsidRDefault="00B31653" w:rsidP="00B31653">
            <w:pPr>
              <w:rPr>
                <w:sz w:val="18"/>
                <w:szCs w:val="18"/>
              </w:rPr>
            </w:pPr>
            <w:r w:rsidRPr="00B31653">
              <w:rPr>
                <w:sz w:val="18"/>
                <w:szCs w:val="18"/>
              </w:rPr>
              <w:t>8.6 (V)</w:t>
            </w:r>
          </w:p>
        </w:tc>
        <w:tc>
          <w:tcPr>
            <w:tcW w:w="9130" w:type="dxa"/>
            <w:gridSpan w:val="6"/>
          </w:tcPr>
          <w:p w14:paraId="2C704471" w14:textId="4A01D055" w:rsidR="00B31653" w:rsidRPr="00D91DA7" w:rsidRDefault="006C3C27" w:rsidP="006C3C27">
            <w:pPr>
              <w:rPr>
                <w:sz w:val="16"/>
                <w:szCs w:val="16"/>
              </w:rPr>
            </w:pPr>
            <w:r w:rsidRPr="006C3C27">
              <w:rPr>
                <w:sz w:val="16"/>
                <w:szCs w:val="16"/>
              </w:rPr>
              <w:t>Verletzungen an der Hand (auch am Unterarm): − einer oder mehrerer Beugesehnen außerhalb (proximal) der Zonen I-III</w:t>
            </w:r>
            <w:r>
              <w:rPr>
                <w:sz w:val="16"/>
                <w:szCs w:val="16"/>
              </w:rPr>
              <w:br/>
            </w:r>
            <w:r w:rsidRPr="006C3C27">
              <w:rPr>
                <w:sz w:val="16"/>
                <w:szCs w:val="16"/>
              </w:rPr>
              <w:t>− mehrerer Strecksehnen.</w:t>
            </w:r>
          </w:p>
        </w:tc>
      </w:tr>
      <w:tr w:rsidR="006C3C27" w:rsidRPr="00B31653" w14:paraId="001354BE" w14:textId="77777777" w:rsidTr="00E713B3">
        <w:trPr>
          <w:gridBefore w:val="1"/>
          <w:wBefore w:w="8" w:type="dxa"/>
          <w:cantSplit/>
        </w:trPr>
        <w:tc>
          <w:tcPr>
            <w:tcW w:w="849" w:type="dxa"/>
          </w:tcPr>
          <w:p w14:paraId="76C2860E" w14:textId="35280D8E" w:rsidR="006C3C27" w:rsidRPr="00B31653" w:rsidRDefault="006C3C27" w:rsidP="006C3C27">
            <w:pPr>
              <w:rPr>
                <w:sz w:val="18"/>
                <w:szCs w:val="18"/>
              </w:rPr>
            </w:pPr>
            <w:r w:rsidRPr="00B31653">
              <w:rPr>
                <w:b/>
                <w:sz w:val="18"/>
                <w:szCs w:val="18"/>
              </w:rPr>
              <w:t>8.</w:t>
            </w:r>
            <w:r>
              <w:rPr>
                <w:b/>
                <w:sz w:val="18"/>
                <w:szCs w:val="18"/>
              </w:rPr>
              <w:t>6</w:t>
            </w:r>
            <w:r w:rsidRPr="00B31653">
              <w:rPr>
                <w:b/>
                <w:sz w:val="18"/>
                <w:szCs w:val="18"/>
              </w:rPr>
              <w:t xml:space="preserve"> (S)</w:t>
            </w:r>
          </w:p>
        </w:tc>
        <w:tc>
          <w:tcPr>
            <w:tcW w:w="9130" w:type="dxa"/>
            <w:gridSpan w:val="6"/>
          </w:tcPr>
          <w:p w14:paraId="1F9DB41C" w14:textId="5FFC8B5F" w:rsidR="006C3C27" w:rsidRPr="006C3C27" w:rsidRDefault="006C3C27" w:rsidP="006C3C27">
            <w:pPr>
              <w:rPr>
                <w:b/>
                <w:sz w:val="16"/>
                <w:szCs w:val="16"/>
              </w:rPr>
            </w:pPr>
            <w:r w:rsidRPr="006C3C27">
              <w:rPr>
                <w:b/>
                <w:sz w:val="16"/>
                <w:szCs w:val="16"/>
              </w:rPr>
              <w:t>Beugesehnenverletzungen in den Zonen I-III</w:t>
            </w:r>
          </w:p>
        </w:tc>
      </w:tr>
      <w:tr w:rsidR="00B31653" w:rsidRPr="00B31653" w14:paraId="6CCD755C" w14:textId="77777777" w:rsidTr="00E713B3">
        <w:trPr>
          <w:gridBefore w:val="1"/>
          <w:wBefore w:w="8" w:type="dxa"/>
          <w:cantSplit/>
        </w:trPr>
        <w:tc>
          <w:tcPr>
            <w:tcW w:w="849" w:type="dxa"/>
          </w:tcPr>
          <w:p w14:paraId="62AB2CC4" w14:textId="77777777" w:rsidR="00B31653" w:rsidRPr="00B31653" w:rsidRDefault="00B31653" w:rsidP="00B31653">
            <w:pPr>
              <w:rPr>
                <w:b/>
                <w:sz w:val="18"/>
                <w:szCs w:val="18"/>
              </w:rPr>
            </w:pPr>
            <w:r w:rsidRPr="00B31653">
              <w:rPr>
                <w:b/>
                <w:sz w:val="18"/>
                <w:szCs w:val="18"/>
              </w:rPr>
              <w:t>8.7 (S)</w:t>
            </w:r>
          </w:p>
        </w:tc>
        <w:tc>
          <w:tcPr>
            <w:tcW w:w="9130" w:type="dxa"/>
            <w:gridSpan w:val="6"/>
          </w:tcPr>
          <w:p w14:paraId="09D18A82" w14:textId="2A525020" w:rsidR="00D91DA7" w:rsidRDefault="006C3C27" w:rsidP="00D91DA7">
            <w:pPr>
              <w:rPr>
                <w:b/>
                <w:sz w:val="16"/>
                <w:szCs w:val="16"/>
              </w:rPr>
            </w:pPr>
            <w:r w:rsidRPr="006C3C27">
              <w:rPr>
                <w:b/>
                <w:sz w:val="16"/>
                <w:szCs w:val="16"/>
              </w:rPr>
              <w:t>Alle Verletzungen an der Hand (auch am Unterarm) bei − tiefgehenden, ausgedehnten und fortschreitenden Entzündungen (siehe auch Ziffer 11) − Hochdruckeinspritzverletzungen.</w:t>
            </w:r>
          </w:p>
          <w:p w14:paraId="5BE1497F" w14:textId="06691EDC" w:rsidR="00D91DA7" w:rsidRPr="00D91DA7" w:rsidRDefault="00D91DA7" w:rsidP="00D91DA7">
            <w:pPr>
              <w:rPr>
                <w:b/>
                <w:sz w:val="16"/>
                <w:szCs w:val="16"/>
              </w:rPr>
            </w:pPr>
          </w:p>
        </w:tc>
      </w:tr>
    </w:tbl>
    <w:p w14:paraId="211C3DAA" w14:textId="77777777" w:rsidR="00B31653" w:rsidRDefault="00B31653" w:rsidP="00D91DA7">
      <w:pPr>
        <w:rPr>
          <w:b/>
          <w:sz w:val="18"/>
          <w:szCs w:val="18"/>
        </w:rPr>
      </w:pPr>
      <w:r w:rsidRPr="00D91DA7">
        <w:rPr>
          <w:b/>
          <w:sz w:val="18"/>
          <w:szCs w:val="18"/>
        </w:rPr>
        <w:t>Nur in diesen Fällen kann besondere Heilbehandlung eingeleitet und durchgeführt werden.</w:t>
      </w:r>
    </w:p>
    <w:p w14:paraId="66C87F9F" w14:textId="77777777" w:rsidR="00D91DA7" w:rsidRPr="00D91DA7" w:rsidRDefault="00D91DA7" w:rsidP="00D91DA7">
      <w:pPr>
        <w:rPr>
          <w:b/>
          <w:sz w:val="16"/>
          <w:szCs w:val="16"/>
        </w:rPr>
      </w:pPr>
    </w:p>
    <w:p w14:paraId="5376642B" w14:textId="77777777" w:rsidR="00B31653" w:rsidRPr="00B31653" w:rsidRDefault="00B31653" w:rsidP="00B31653">
      <w:pPr>
        <w:spacing w:after="60"/>
        <w:rPr>
          <w:sz w:val="16"/>
          <w:szCs w:val="16"/>
        </w:rPr>
      </w:pPr>
      <w:r w:rsidRPr="00B31653">
        <w:rPr>
          <w:sz w:val="16"/>
          <w:szCs w:val="16"/>
        </w:rPr>
        <w:t>Sie erhalten eine Berichtsgebühr nach Nr. 140 UV-GOÄ. Abrechnung bitte zusammen mit Ihrer Behandlungsrechnung.</w:t>
      </w:r>
    </w:p>
    <w:p w14:paraId="243E228A" w14:textId="77777777" w:rsidR="00B31653" w:rsidRPr="006C013C" w:rsidRDefault="00B31653" w:rsidP="00B31653">
      <w:pPr>
        <w:suppressAutoHyphens/>
        <w:rPr>
          <w:rFonts w:cs="Arial"/>
          <w:sz w:val="16"/>
        </w:rPr>
      </w:pPr>
      <w:r w:rsidRPr="006C013C">
        <w:rPr>
          <w:rFonts w:cs="Arial"/>
          <w:b/>
          <w:sz w:val="16"/>
        </w:rPr>
        <w:t>Verteiler</w:t>
      </w:r>
    </w:p>
    <w:p w14:paraId="7EBFC2A6" w14:textId="77777777" w:rsidR="00B31653" w:rsidRPr="006C013C" w:rsidRDefault="00B31653" w:rsidP="00B31653">
      <w:pPr>
        <w:suppressAutoHyphens/>
        <w:rPr>
          <w:rFonts w:cs="Arial"/>
          <w:sz w:val="16"/>
        </w:rPr>
      </w:pPr>
      <w:r w:rsidRPr="006C013C">
        <w:rPr>
          <w:rFonts w:cs="Arial"/>
          <w:sz w:val="16"/>
        </w:rPr>
        <w:t>Unfallversicherungsträger</w:t>
      </w:r>
    </w:p>
    <w:p w14:paraId="1D9B5531" w14:textId="77777777" w:rsidR="00B31653" w:rsidRPr="006C013C" w:rsidRDefault="00B31653" w:rsidP="00B31653">
      <w:pPr>
        <w:suppressAutoHyphens/>
        <w:rPr>
          <w:rFonts w:cs="Arial"/>
          <w:sz w:val="16"/>
        </w:rPr>
      </w:pPr>
      <w:r w:rsidRPr="006C013C">
        <w:rPr>
          <w:rFonts w:cs="Arial"/>
          <w:sz w:val="16"/>
        </w:rPr>
        <w:t>Eigenbedarf</w:t>
      </w:r>
    </w:p>
    <w:p w14:paraId="082377E4" w14:textId="7DCFB988" w:rsidR="00B95E58" w:rsidRPr="008A304C" w:rsidRDefault="00B31653" w:rsidP="008A304C">
      <w:pPr>
        <w:suppressAutoHyphens/>
        <w:rPr>
          <w:rFonts w:cs="Arial"/>
          <w:sz w:val="16"/>
        </w:rPr>
      </w:pPr>
      <w:r w:rsidRPr="006C013C">
        <w:rPr>
          <w:rFonts w:cs="Arial"/>
          <w:sz w:val="16"/>
        </w:rPr>
        <w:t xml:space="preserve">Krankenkasse (Kurzbericht), nicht bei </w:t>
      </w:r>
      <w:r w:rsidR="00BF0B41">
        <w:rPr>
          <w:rFonts w:cs="Arial"/>
          <w:sz w:val="16"/>
        </w:rPr>
        <w:t>f</w:t>
      </w:r>
      <w:r w:rsidRPr="006C013C">
        <w:rPr>
          <w:rFonts w:cs="Arial"/>
          <w:sz w:val="16"/>
        </w:rPr>
        <w:t>amilienversicherte</w:t>
      </w:r>
      <w:r>
        <w:rPr>
          <w:rFonts w:cs="Arial"/>
          <w:sz w:val="16"/>
        </w:rPr>
        <w:t>n</w:t>
      </w:r>
      <w:r w:rsidR="00BF0B41">
        <w:rPr>
          <w:rFonts w:cs="Arial"/>
          <w:sz w:val="16"/>
        </w:rPr>
        <w:t xml:space="preserve"> Personen</w:t>
      </w:r>
    </w:p>
    <w:sectPr w:rsidR="00B95E58" w:rsidRPr="008A304C" w:rsidSect="00AC397A">
      <w:headerReference w:type="default" r:id="rId17"/>
      <w:footerReference w:type="default" r:id="rId18"/>
      <w:footerReference w:type="first" r:id="rId19"/>
      <w:type w:val="continuous"/>
      <w:pgSz w:w="11906" w:h="16838" w:code="9"/>
      <w:pgMar w:top="680" w:right="680" w:bottom="737" w:left="1361" w:header="454" w:footer="454" w:gutter="0"/>
      <w:cols w:space="720"/>
      <w:titlePg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D17A92" w14:textId="77777777" w:rsidR="00CD4463" w:rsidRDefault="00CD4463">
      <w:r>
        <w:separator/>
      </w:r>
    </w:p>
  </w:endnote>
  <w:endnote w:type="continuationSeparator" w:id="0">
    <w:p w14:paraId="56D72BC3" w14:textId="77777777" w:rsidR="00CD4463" w:rsidRDefault="00CD44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EEABD27F-51C3-4DCB-9D0C-ECAFC15BAE4A}"/>
    <w:embedBold r:id="rId2" w:fontKey="{166681A6-798F-420D-A283-CF213A27865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3" w:subsetted="1" w:fontKey="{6A573F06-B8A2-493A-88A7-A5AFAB15DC96}"/>
  </w:font>
  <w:font w:name="ZWAdobeF">
    <w:altName w:val="Times New Roman"/>
    <w:panose1 w:val="00000000000000000000"/>
    <w:charset w:val="00"/>
    <w:family w:val="auto"/>
    <w:pitch w:val="variable"/>
    <w:sig w:usb0="20002A87" w:usb1="00000000" w:usb2="00000000" w:usb3="00000000" w:csb0="000001FF" w:csb1="00000000"/>
    <w:embedRegular r:id="rId4" w:subsetted="1" w:fontKey="{8B7CE757-4EC7-4B27-964C-B357FD7368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242B92" w14:textId="0A52E3C0" w:rsidR="00E713B3" w:rsidRPr="0012346E" w:rsidRDefault="00E713B3" w:rsidP="00E713B3">
    <w:pPr>
      <w:pStyle w:val="Folgeseite"/>
    </w:pPr>
    <w:r w:rsidRPr="0012346E">
      <w:fldChar w:fldCharType="begin"/>
    </w:r>
    <w:r w:rsidRPr="0012346E">
      <w:instrText xml:space="preserve">IF </w:instrText>
    </w:r>
    <w:r w:rsidRPr="0012346E">
      <w:fldChar w:fldCharType="begin"/>
    </w:r>
    <w:r w:rsidRPr="0012346E">
      <w:instrText>=</w:instrText>
    </w:r>
    <w:r w:rsidRPr="0012346E">
      <w:fldChar w:fldCharType="begin"/>
    </w:r>
    <w:r w:rsidRPr="0012346E">
      <w:instrText>NUMPAGES</w:instrText>
    </w:r>
    <w:r w:rsidRPr="0012346E">
      <w:fldChar w:fldCharType="separate"/>
    </w:r>
    <w:r w:rsidR="00650ADD">
      <w:rPr>
        <w:noProof/>
      </w:rPr>
      <w:instrText>2</w:instrText>
    </w:r>
    <w:r w:rsidRPr="0012346E">
      <w:fldChar w:fldCharType="end"/>
    </w:r>
    <w:r w:rsidRPr="0012346E">
      <w:instrText xml:space="preserve"> - </w:instrText>
    </w:r>
    <w:r w:rsidRPr="0012346E">
      <w:fldChar w:fldCharType="begin"/>
    </w:r>
    <w:r w:rsidRPr="0012346E">
      <w:instrText>PAGE</w:instrText>
    </w:r>
    <w:r w:rsidRPr="0012346E">
      <w:fldChar w:fldCharType="separate"/>
    </w:r>
    <w:r w:rsidR="00650ADD">
      <w:rPr>
        <w:noProof/>
      </w:rPr>
      <w:instrText>2</w:instrText>
    </w:r>
    <w:r w:rsidRPr="0012346E">
      <w:fldChar w:fldCharType="end"/>
    </w:r>
    <w:r w:rsidRPr="0012346E">
      <w:instrText xml:space="preserve"> </w:instrText>
    </w:r>
    <w:r w:rsidRPr="0012346E">
      <w:fldChar w:fldCharType="separate"/>
    </w:r>
    <w:r w:rsidR="00650ADD">
      <w:rPr>
        <w:noProof/>
      </w:rPr>
      <w:instrText>0</w:instrText>
    </w:r>
    <w:r w:rsidRPr="0012346E">
      <w:fldChar w:fldCharType="end"/>
    </w:r>
    <w:r w:rsidRPr="0012346E">
      <w:instrText xml:space="preserve"> &gt; 0 "..."</w:instrText>
    </w:r>
    <w:r w:rsidRPr="0012346E">
      <w:fldChar w:fldCharType="end"/>
    </w:r>
  </w:p>
  <w:p w14:paraId="16A85995" w14:textId="0B5EB782" w:rsidR="00E713B3" w:rsidRPr="0012346E" w:rsidRDefault="00E713B3" w:rsidP="00E713B3">
    <w:pPr>
      <w:pStyle w:val="Fuzeile"/>
    </w:pPr>
    <w:r w:rsidRPr="0012346E">
      <w:rPr>
        <w:rStyle w:val="FormularfuKurzbezeichnung10pt"/>
      </w:rPr>
      <w:fldChar w:fldCharType="begin"/>
    </w:r>
    <w:r w:rsidRPr="0012346E">
      <w:rPr>
        <w:rStyle w:val="FormularfuKurzbezeichnung10pt"/>
      </w:rPr>
      <w:instrText xml:space="preserve"> DOCPROPERTY "Formtext" \* MERGEFORMAT </w:instrText>
    </w:r>
    <w:r w:rsidRPr="0012346E">
      <w:rPr>
        <w:rStyle w:val="FormularfuKurzbezeichnung10pt"/>
      </w:rPr>
      <w:fldChar w:fldCharType="separate"/>
    </w:r>
    <w:r w:rsidR="009A0A2E">
      <w:rPr>
        <w:rStyle w:val="FormularfuKurzbezeichnung10pt"/>
      </w:rPr>
      <w:t>F 1010</w:t>
    </w:r>
    <w:r w:rsidRPr="0012346E">
      <w:rPr>
        <w:rStyle w:val="FormularfuKurzbezeichnung10pt"/>
      </w:rPr>
      <w:fldChar w:fldCharType="end"/>
    </w:r>
    <w:r w:rsidRPr="0012346E">
      <w:rPr>
        <w:rStyle w:val="FormularfuKurzbezeichnung10pt"/>
      </w:rPr>
      <w:t xml:space="preserve"> </w:t>
    </w:r>
    <w:fldSimple w:instr=" DOCPROPERTY &quot;Stand&quot;  \* MERGEFORMAT ">
      <w:r w:rsidR="009A0A2E">
        <w:t>0718</w:t>
      </w:r>
    </w:fldSimple>
    <w:r w:rsidRPr="0012346E">
      <w:t xml:space="preserve"> </w:t>
    </w:r>
    <w:fldSimple w:instr=" DOCPROPERTY &quot;Bezeichnung&quot;  \* MERGEFORMAT ">
      <w:r w:rsidR="009A0A2E">
        <w:t>Handchirurgischer Erstbericht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E246E1" w14:textId="69AEB81C" w:rsidR="00E713B3" w:rsidRPr="0012346E" w:rsidRDefault="00E713B3" w:rsidP="00E713B3">
    <w:pPr>
      <w:pStyle w:val="Folgeseite"/>
    </w:pPr>
    <w:r w:rsidRPr="0012346E">
      <w:fldChar w:fldCharType="begin"/>
    </w:r>
    <w:r w:rsidRPr="0012346E">
      <w:instrText xml:space="preserve">IF </w:instrText>
    </w:r>
    <w:r w:rsidRPr="0012346E">
      <w:fldChar w:fldCharType="begin"/>
    </w:r>
    <w:r w:rsidRPr="0012346E">
      <w:instrText>=</w:instrText>
    </w:r>
    <w:r w:rsidRPr="0012346E">
      <w:fldChar w:fldCharType="begin"/>
    </w:r>
    <w:r w:rsidRPr="0012346E">
      <w:instrText>NUMPAGES</w:instrText>
    </w:r>
    <w:r w:rsidRPr="0012346E">
      <w:fldChar w:fldCharType="separate"/>
    </w:r>
    <w:r w:rsidR="00650ADD">
      <w:rPr>
        <w:noProof/>
      </w:rPr>
      <w:instrText>2</w:instrText>
    </w:r>
    <w:r w:rsidRPr="0012346E">
      <w:fldChar w:fldCharType="end"/>
    </w:r>
    <w:r w:rsidRPr="0012346E">
      <w:instrText xml:space="preserve"> - </w:instrText>
    </w:r>
    <w:r w:rsidRPr="0012346E">
      <w:fldChar w:fldCharType="begin"/>
    </w:r>
    <w:r w:rsidRPr="0012346E">
      <w:instrText>PAGE</w:instrText>
    </w:r>
    <w:r w:rsidRPr="0012346E">
      <w:fldChar w:fldCharType="separate"/>
    </w:r>
    <w:r w:rsidR="00650ADD">
      <w:rPr>
        <w:noProof/>
      </w:rPr>
      <w:instrText>1</w:instrText>
    </w:r>
    <w:r w:rsidRPr="0012346E">
      <w:fldChar w:fldCharType="end"/>
    </w:r>
    <w:r w:rsidRPr="0012346E">
      <w:instrText xml:space="preserve"> </w:instrText>
    </w:r>
    <w:r w:rsidRPr="0012346E">
      <w:fldChar w:fldCharType="separate"/>
    </w:r>
    <w:r w:rsidR="00650ADD">
      <w:rPr>
        <w:noProof/>
      </w:rPr>
      <w:instrText>1</w:instrText>
    </w:r>
    <w:r w:rsidRPr="0012346E">
      <w:fldChar w:fldCharType="end"/>
    </w:r>
    <w:r w:rsidRPr="0012346E">
      <w:instrText xml:space="preserve"> &gt; 0 "..."</w:instrText>
    </w:r>
    <w:r w:rsidR="00FC0ADF">
      <w:fldChar w:fldCharType="separate"/>
    </w:r>
    <w:r w:rsidR="00650ADD" w:rsidRPr="0012346E">
      <w:rPr>
        <w:noProof/>
      </w:rPr>
      <w:t>...</w:t>
    </w:r>
    <w:r w:rsidRPr="0012346E">
      <w:fldChar w:fldCharType="end"/>
    </w:r>
  </w:p>
  <w:p w14:paraId="0FC623C5" w14:textId="4BFC280E" w:rsidR="00E713B3" w:rsidRPr="0012346E" w:rsidRDefault="00E713B3" w:rsidP="00E713B3">
    <w:pPr>
      <w:pStyle w:val="Fuzeile"/>
    </w:pPr>
    <w:r w:rsidRPr="0012346E">
      <w:rPr>
        <w:rStyle w:val="FormularfuKurzbezeichnung10pt"/>
      </w:rPr>
      <w:fldChar w:fldCharType="begin"/>
    </w:r>
    <w:r w:rsidRPr="0012346E">
      <w:rPr>
        <w:rStyle w:val="FormularfuKurzbezeichnung10pt"/>
      </w:rPr>
      <w:instrText xml:space="preserve"> DOCPROPERTY "Formtext" \* MERGEFORMAT </w:instrText>
    </w:r>
    <w:r w:rsidRPr="0012346E">
      <w:rPr>
        <w:rStyle w:val="FormularfuKurzbezeichnung10pt"/>
      </w:rPr>
      <w:fldChar w:fldCharType="separate"/>
    </w:r>
    <w:r w:rsidR="009A0A2E">
      <w:rPr>
        <w:rStyle w:val="FormularfuKurzbezeichnung10pt"/>
      </w:rPr>
      <w:t>F 1010</w:t>
    </w:r>
    <w:r w:rsidRPr="0012346E">
      <w:rPr>
        <w:rStyle w:val="FormularfuKurzbezeichnung10pt"/>
      </w:rPr>
      <w:fldChar w:fldCharType="end"/>
    </w:r>
    <w:r w:rsidRPr="0012346E">
      <w:rPr>
        <w:rStyle w:val="FormularfuKurzbezeichnung10pt"/>
      </w:rPr>
      <w:t xml:space="preserve"> </w:t>
    </w:r>
    <w:fldSimple w:instr=" DOCPROPERTY &quot;Stand&quot;  \* MERGEFORMAT ">
      <w:r w:rsidR="009A0A2E">
        <w:t>0718</w:t>
      </w:r>
    </w:fldSimple>
    <w:r w:rsidRPr="0012346E">
      <w:t xml:space="preserve"> </w:t>
    </w:r>
    <w:fldSimple w:instr=" DOCPROPERTY &quot;Bezeichnung&quot;  \* MERGEFORMAT ">
      <w:r w:rsidR="009A0A2E">
        <w:t>Handchirurgischer Erstbericht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E15DD3" w14:textId="77777777" w:rsidR="00CD4463" w:rsidRDefault="00CD4463">
      <w:r>
        <w:separator/>
      </w:r>
    </w:p>
  </w:footnote>
  <w:footnote w:type="continuationSeparator" w:id="0">
    <w:p w14:paraId="6DC30D23" w14:textId="77777777" w:rsidR="00CD4463" w:rsidRDefault="00CD44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2378AC" w14:textId="0C030B0E" w:rsidR="00AC397A" w:rsidRPr="002A58AA" w:rsidRDefault="00AC397A" w:rsidP="002A58AA">
    <w:pPr>
      <w:pStyle w:val="Seitennummerierung10ptzentriert"/>
    </w:pPr>
    <w:r w:rsidRPr="002A58AA">
      <w:t xml:space="preserve">- </w:t>
    </w:r>
    <w:r w:rsidRPr="002A58AA">
      <w:fldChar w:fldCharType="begin"/>
    </w:r>
    <w:r w:rsidRPr="002A58AA">
      <w:instrText xml:space="preserve"> PAGE </w:instrText>
    </w:r>
    <w:r w:rsidRPr="002A58AA">
      <w:fldChar w:fldCharType="separate"/>
    </w:r>
    <w:r w:rsidR="00650ADD">
      <w:rPr>
        <w:noProof/>
      </w:rPr>
      <w:t>2</w:t>
    </w:r>
    <w:r w:rsidRPr="002A58AA">
      <w:fldChar w:fldCharType="end"/>
    </w:r>
    <w:r w:rsidRPr="002A58AA">
      <w:t xml:space="preserve"> -</w:t>
    </w:r>
  </w:p>
  <w:p w14:paraId="50532296" w14:textId="77777777" w:rsidR="00E713B3" w:rsidRDefault="00E713B3" w:rsidP="00E713B3">
    <w:pPr>
      <w:rPr>
        <w:spacing w:val="20"/>
        <w:sz w:val="16"/>
      </w:rPr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160"/>
      <w:gridCol w:w="1701"/>
      <w:gridCol w:w="1701"/>
      <w:gridCol w:w="1418"/>
    </w:tblGrid>
    <w:tr w:rsidR="00E713B3" w14:paraId="7EE547BE" w14:textId="77777777" w:rsidTr="00E55794">
      <w:tc>
        <w:tcPr>
          <w:tcW w:w="5160" w:type="dxa"/>
        </w:tcPr>
        <w:p w14:paraId="2062BF1E" w14:textId="77777777" w:rsidR="00E713B3" w:rsidRDefault="00E713B3" w:rsidP="00E713B3">
          <w:pPr>
            <w:spacing w:before="20" w:after="20"/>
            <w:rPr>
              <w:sz w:val="18"/>
            </w:rPr>
          </w:pPr>
          <w:r>
            <w:rPr>
              <w:sz w:val="18"/>
            </w:rPr>
            <w:t>Name, Vorname:</w:t>
          </w:r>
        </w:p>
      </w:tc>
      <w:tc>
        <w:tcPr>
          <w:tcW w:w="1701" w:type="dxa"/>
        </w:tcPr>
        <w:p w14:paraId="074AA796" w14:textId="77777777" w:rsidR="00E713B3" w:rsidRDefault="00E713B3" w:rsidP="00E713B3">
          <w:pPr>
            <w:spacing w:before="20" w:after="20"/>
            <w:rPr>
              <w:sz w:val="18"/>
            </w:rPr>
          </w:pPr>
          <w:r>
            <w:rPr>
              <w:sz w:val="18"/>
            </w:rPr>
            <w:t>Geburtsdatum:</w:t>
          </w:r>
        </w:p>
      </w:tc>
      <w:tc>
        <w:tcPr>
          <w:tcW w:w="1701" w:type="dxa"/>
        </w:tcPr>
        <w:p w14:paraId="560BD61F" w14:textId="77777777" w:rsidR="00E713B3" w:rsidRDefault="00E713B3" w:rsidP="00E713B3">
          <w:pPr>
            <w:spacing w:before="20" w:after="20"/>
            <w:rPr>
              <w:sz w:val="18"/>
            </w:rPr>
          </w:pPr>
          <w:r>
            <w:rPr>
              <w:sz w:val="18"/>
            </w:rPr>
            <w:t>Unfalltag:</w:t>
          </w:r>
        </w:p>
      </w:tc>
      <w:tc>
        <w:tcPr>
          <w:tcW w:w="1418" w:type="dxa"/>
        </w:tcPr>
        <w:p w14:paraId="1F2238AF" w14:textId="77777777" w:rsidR="00E713B3" w:rsidRDefault="00E713B3" w:rsidP="00E713B3">
          <w:pPr>
            <w:spacing w:before="20" w:after="20"/>
            <w:rPr>
              <w:sz w:val="18"/>
            </w:rPr>
          </w:pPr>
          <w:r>
            <w:rPr>
              <w:sz w:val="18"/>
            </w:rPr>
            <w:t>Lfd. Nr.</w:t>
          </w:r>
        </w:p>
      </w:tc>
    </w:tr>
    <w:tr w:rsidR="00E713B3" w14:paraId="27227727" w14:textId="77777777" w:rsidTr="00E55794">
      <w:tc>
        <w:tcPr>
          <w:tcW w:w="5160" w:type="dxa"/>
        </w:tcPr>
        <w:p w14:paraId="3CFE50BD" w14:textId="52BDACB1" w:rsidR="00E713B3" w:rsidRDefault="00FC0ADF" w:rsidP="00FC0ADF">
          <w:pPr>
            <w:spacing w:before="20" w:after="20"/>
            <w:rPr>
              <w:sz w:val="18"/>
            </w:rPr>
          </w:pPr>
          <w:sdt>
            <w:sdtPr>
              <w:rPr>
                <w:sz w:val="18"/>
              </w:rPr>
              <w:alias w:val="Name"/>
              <w:tag w:val=""/>
              <w:id w:val="1901867446"/>
              <w:placeholder>
                <w:docPart w:val="874499DC26F047919A1CDBA4D6C2E7C1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:text/>
            </w:sdtPr>
            <w:sdtContent>
              <w:r w:rsidR="00650ADD" w:rsidRPr="00FC0ADF">
                <w:rPr>
                  <w:rStyle w:val="Platzhaltertext"/>
                  <w:rFonts w:cs="Arial"/>
                  <w:color w:val="FF0000"/>
                </w:rPr>
                <w:t>[</w:t>
              </w:r>
              <w:r w:rsidR="00650ADD" w:rsidRPr="00FC0ADF">
                <w:rPr>
                  <w:rStyle w:val="Platzhaltertext"/>
                  <w:color w:val="FF0000"/>
                </w:rPr>
                <w:t>…</w:t>
              </w:r>
              <w:r w:rsidR="00650ADD" w:rsidRPr="00FC0ADF">
                <w:rPr>
                  <w:rStyle w:val="Platzhaltertext"/>
                  <w:rFonts w:cs="Arial"/>
                  <w:color w:val="FF0000"/>
                </w:rPr>
                <w:t>]</w:t>
              </w:r>
            </w:sdtContent>
          </w:sdt>
          <w:r w:rsidR="00E713B3">
            <w:rPr>
              <w:sz w:val="18"/>
            </w:rPr>
            <w:t>,</w:t>
          </w:r>
          <w:r>
            <w:rPr>
              <w:sz w:val="18"/>
            </w:rPr>
            <w:t xml:space="preserve"> </w:t>
          </w:r>
          <w:sdt>
            <w:sdtPr>
              <w:rPr>
                <w:sz w:val="18"/>
              </w:rPr>
              <w:alias w:val="Vorname"/>
              <w:tag w:val=""/>
              <w:id w:val="1778910834"/>
              <w:placeholder>
                <w:docPart w:val="712284197EF242F284AD12A54CCBB48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:text w:multiLine="1"/>
            </w:sdtPr>
            <w:sdtContent>
              <w:r w:rsidR="00650ADD" w:rsidRPr="00FC0ADF">
                <w:rPr>
                  <w:rStyle w:val="Platzhaltertext"/>
                  <w:rFonts w:cs="Arial"/>
                  <w:color w:val="FF0000"/>
                </w:rPr>
                <w:t>[</w:t>
              </w:r>
              <w:r w:rsidR="00650ADD" w:rsidRPr="00FC0ADF">
                <w:rPr>
                  <w:rStyle w:val="Platzhaltertext"/>
                  <w:color w:val="FF0000"/>
                </w:rPr>
                <w:t>…</w:t>
              </w:r>
              <w:r w:rsidR="00650ADD" w:rsidRPr="00FC0ADF">
                <w:rPr>
                  <w:rStyle w:val="Platzhaltertext"/>
                  <w:rFonts w:cs="Arial"/>
                  <w:color w:val="FF0000"/>
                </w:rPr>
                <w:t>]</w:t>
              </w:r>
            </w:sdtContent>
          </w:sdt>
        </w:p>
      </w:tc>
      <w:sdt>
        <w:sdtPr>
          <w:rPr>
            <w:sz w:val="18"/>
          </w:rPr>
          <w:alias w:val="Geburtsdatum"/>
          <w:tag w:val=""/>
          <w:id w:val="-904832446"/>
          <w:placeholder>
            <w:docPart w:val="84CE669B43B542719495D2B6F365A52A"/>
          </w:placeholder>
          <w:showingPlcHdr/>
          <w:dataBinding w:prefixMappings="xmlns:ns0='http://schemas.openxmlformats.org/officeDocument/2006/extended-properties' " w:xpath="/ns0:Properties[1]/ns0:Manager[1]" w:storeItemID="{6668398D-A668-4E3E-A5EB-62B293D839F1}"/>
          <w:text/>
        </w:sdtPr>
        <w:sdtContent>
          <w:tc>
            <w:tcPr>
              <w:tcW w:w="1701" w:type="dxa"/>
            </w:tcPr>
            <w:p w14:paraId="036C414C" w14:textId="10A3BDB1" w:rsidR="00E713B3" w:rsidRDefault="00650ADD" w:rsidP="00E713B3">
              <w:pPr>
                <w:spacing w:before="20" w:after="20"/>
                <w:rPr>
                  <w:sz w:val="18"/>
                </w:rPr>
              </w:pPr>
              <w:r w:rsidRPr="00FC0ADF">
                <w:rPr>
                  <w:rStyle w:val="Platzhaltertext"/>
                  <w:rFonts w:cs="Arial"/>
                  <w:color w:val="FF0000"/>
                </w:rPr>
                <w:t>[</w:t>
              </w:r>
              <w:r w:rsidRPr="00FC0ADF">
                <w:rPr>
                  <w:rStyle w:val="Platzhaltertext"/>
                  <w:color w:val="FF0000"/>
                </w:rPr>
                <w:t>…</w:t>
              </w:r>
              <w:r w:rsidRPr="00FC0ADF">
                <w:rPr>
                  <w:rStyle w:val="Platzhaltertext"/>
                  <w:rFonts w:cs="Arial"/>
                  <w:color w:val="FF0000"/>
                </w:rPr>
                <w:t>]</w:t>
              </w:r>
            </w:p>
          </w:tc>
        </w:sdtContent>
      </w:sdt>
      <w:sdt>
        <w:sdtPr>
          <w:rPr>
            <w:sz w:val="18"/>
          </w:rPr>
          <w:alias w:val="Unfalltag"/>
          <w:tag w:val=""/>
          <w:id w:val="1914200169"/>
          <w:placeholder>
            <w:docPart w:val="2385911710194F1F84DF9B54E96B4DCE"/>
          </w:placeholder>
          <w:showingPlcHdr/>
          <w:dataBinding w:prefixMappings="xmlns:ns0='http://schemas.microsoft.com/office/2006/coverPageProps' " w:xpath="/ns0:CoverPageProperties[1]/ns0:PublishDate[1]" w:storeItemID="{55AF091B-3C7A-41E3-B477-F2FDAA23CFDA}"/>
          <w:date w:fullDate="2021-06-12T00:00:00Z">
            <w:dateFormat w:val="dd.MM.yyyy"/>
            <w:lid w:val="de-DE"/>
            <w:storeMappedDataAs w:val="dateTime"/>
            <w:calendar w:val="gregorian"/>
          </w:date>
        </w:sdtPr>
        <w:sdtContent>
          <w:tc>
            <w:tcPr>
              <w:tcW w:w="1701" w:type="dxa"/>
            </w:tcPr>
            <w:p w14:paraId="6B11C3E5" w14:textId="76272258" w:rsidR="00E713B3" w:rsidRDefault="00650ADD" w:rsidP="00E713B3">
              <w:pPr>
                <w:spacing w:before="20" w:after="20"/>
                <w:rPr>
                  <w:sz w:val="18"/>
                </w:rPr>
              </w:pPr>
              <w:r w:rsidRPr="00FC0ADF">
                <w:rPr>
                  <w:rStyle w:val="Platzhaltertext"/>
                  <w:rFonts w:cs="Arial"/>
                  <w:color w:val="FF0000"/>
                </w:rPr>
                <w:t>[</w:t>
              </w:r>
              <w:r w:rsidRPr="00FC0ADF">
                <w:rPr>
                  <w:rStyle w:val="Platzhaltertext"/>
                  <w:color w:val="FF0000"/>
                </w:rPr>
                <w:t>…</w:t>
              </w:r>
              <w:r w:rsidRPr="00FC0ADF">
                <w:rPr>
                  <w:rStyle w:val="Platzhaltertext"/>
                  <w:rFonts w:cs="Arial"/>
                  <w:color w:val="FF0000"/>
                </w:rPr>
                <w:t>]</w:t>
              </w:r>
            </w:p>
          </w:tc>
        </w:sdtContent>
      </w:sdt>
      <w:sdt>
        <w:sdtPr>
          <w:rPr>
            <w:sz w:val="18"/>
          </w:rPr>
          <w:alias w:val="lfd. Nummer"/>
          <w:tag w:val=""/>
          <w:id w:val="-991399598"/>
          <w:placeholder>
            <w:docPart w:val="C6396D4D6FD0411A8B73798308446F89"/>
          </w:placeholder>
          <w:showingPlcHdr/>
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<w:text/>
        </w:sdtPr>
        <w:sdtContent>
          <w:tc>
            <w:tcPr>
              <w:tcW w:w="1418" w:type="dxa"/>
            </w:tcPr>
            <w:p w14:paraId="23950661" w14:textId="7E937BFF" w:rsidR="00E713B3" w:rsidRDefault="00650ADD" w:rsidP="00E713B3">
              <w:pPr>
                <w:spacing w:before="20" w:after="20"/>
                <w:rPr>
                  <w:sz w:val="18"/>
                </w:rPr>
              </w:pPr>
              <w:r w:rsidRPr="00FC0ADF">
                <w:rPr>
                  <w:rStyle w:val="Platzhaltertext"/>
                  <w:rFonts w:cs="Arial"/>
                  <w:color w:val="FF0000"/>
                </w:rPr>
                <w:t>[</w:t>
              </w:r>
              <w:r w:rsidRPr="00FC0ADF">
                <w:rPr>
                  <w:rStyle w:val="Platzhaltertext"/>
                  <w:color w:val="FF0000"/>
                </w:rPr>
                <w:t>…</w:t>
              </w:r>
              <w:r w:rsidRPr="00FC0ADF">
                <w:rPr>
                  <w:rStyle w:val="Platzhaltertext"/>
                  <w:rFonts w:cs="Arial"/>
                  <w:color w:val="FF0000"/>
                </w:rPr>
                <w:t>]</w:t>
              </w:r>
            </w:p>
          </w:tc>
        </w:sdtContent>
      </w:sdt>
    </w:tr>
  </w:tbl>
  <w:p w14:paraId="7041EAAE" w14:textId="77777777" w:rsidR="00E713B3" w:rsidRDefault="00E713B3" w:rsidP="00E713B3">
    <w:pPr>
      <w:pStyle w:val="1pt"/>
      <w:rPr>
        <w:snapToGrid w:val="0"/>
      </w:rPr>
    </w:pPr>
  </w:p>
  <w:p w14:paraId="082378B8" w14:textId="77777777" w:rsidR="00AC397A" w:rsidRPr="002E14F3" w:rsidRDefault="00AC397A" w:rsidP="002E14F3">
    <w:pPr>
      <w:rPr>
        <w:snapToGrid w:val="0"/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activeWritingStyle w:appName="MSWord" w:lang="it-IT" w:vendorID="64" w:dllVersion="131078" w:nlCheck="1" w:checkStyle="0"/>
  <w:activeWritingStyle w:appName="MSWord" w:lang="de-DE" w:vendorID="64" w:dllVersion="131078" w:nlCheck="1" w:checkStyle="0"/>
  <w:activeWritingStyle w:appName="MSWord" w:lang="fr-FR" w:vendorID="64" w:dllVersion="131078" w:nlCheck="1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460"/>
    <w:rsid w:val="00004AD9"/>
    <w:rsid w:val="000104E8"/>
    <w:rsid w:val="000146D7"/>
    <w:rsid w:val="00026138"/>
    <w:rsid w:val="000264F6"/>
    <w:rsid w:val="000343C4"/>
    <w:rsid w:val="00053032"/>
    <w:rsid w:val="00056E19"/>
    <w:rsid w:val="00072000"/>
    <w:rsid w:val="000728FB"/>
    <w:rsid w:val="000B0D59"/>
    <w:rsid w:val="000B609E"/>
    <w:rsid w:val="000C6933"/>
    <w:rsid w:val="000D2327"/>
    <w:rsid w:val="000F5520"/>
    <w:rsid w:val="001105C5"/>
    <w:rsid w:val="00111DF4"/>
    <w:rsid w:val="001143EB"/>
    <w:rsid w:val="001178E1"/>
    <w:rsid w:val="00124E68"/>
    <w:rsid w:val="00124EF9"/>
    <w:rsid w:val="00133BE1"/>
    <w:rsid w:val="00152DF9"/>
    <w:rsid w:val="00165F73"/>
    <w:rsid w:val="001664C3"/>
    <w:rsid w:val="001736EE"/>
    <w:rsid w:val="001951BB"/>
    <w:rsid w:val="001954CE"/>
    <w:rsid w:val="001A4EC2"/>
    <w:rsid w:val="001B02A8"/>
    <w:rsid w:val="001C22B7"/>
    <w:rsid w:val="001D4510"/>
    <w:rsid w:val="001E207B"/>
    <w:rsid w:val="001E4BA0"/>
    <w:rsid w:val="001E56D1"/>
    <w:rsid w:val="00201D5E"/>
    <w:rsid w:val="002025CF"/>
    <w:rsid w:val="00202C18"/>
    <w:rsid w:val="00203A16"/>
    <w:rsid w:val="002061B1"/>
    <w:rsid w:val="00206BDC"/>
    <w:rsid w:val="00211466"/>
    <w:rsid w:val="002148E3"/>
    <w:rsid w:val="00234D8D"/>
    <w:rsid w:val="002538A1"/>
    <w:rsid w:val="00267DDE"/>
    <w:rsid w:val="00272FCB"/>
    <w:rsid w:val="002A05BF"/>
    <w:rsid w:val="002A159F"/>
    <w:rsid w:val="002A58AA"/>
    <w:rsid w:val="002A7DAB"/>
    <w:rsid w:val="002B7988"/>
    <w:rsid w:val="002C7FAF"/>
    <w:rsid w:val="002D125A"/>
    <w:rsid w:val="002E0581"/>
    <w:rsid w:val="002E14F3"/>
    <w:rsid w:val="002F3DC7"/>
    <w:rsid w:val="002F56EA"/>
    <w:rsid w:val="002F761E"/>
    <w:rsid w:val="00307954"/>
    <w:rsid w:val="003221B1"/>
    <w:rsid w:val="00356C38"/>
    <w:rsid w:val="00361E9C"/>
    <w:rsid w:val="003622DE"/>
    <w:rsid w:val="00372163"/>
    <w:rsid w:val="0037584B"/>
    <w:rsid w:val="00375BA4"/>
    <w:rsid w:val="00382A0F"/>
    <w:rsid w:val="0039652B"/>
    <w:rsid w:val="0039662A"/>
    <w:rsid w:val="003B2288"/>
    <w:rsid w:val="003C2806"/>
    <w:rsid w:val="003E1565"/>
    <w:rsid w:val="003F0FE8"/>
    <w:rsid w:val="003F45A4"/>
    <w:rsid w:val="003F5812"/>
    <w:rsid w:val="003F78C0"/>
    <w:rsid w:val="0040134B"/>
    <w:rsid w:val="00401E03"/>
    <w:rsid w:val="0040322F"/>
    <w:rsid w:val="00403811"/>
    <w:rsid w:val="00411E5F"/>
    <w:rsid w:val="00412054"/>
    <w:rsid w:val="004133D1"/>
    <w:rsid w:val="00421CE7"/>
    <w:rsid w:val="00427754"/>
    <w:rsid w:val="0043356F"/>
    <w:rsid w:val="00447053"/>
    <w:rsid w:val="00451E99"/>
    <w:rsid w:val="00466D09"/>
    <w:rsid w:val="00475DC6"/>
    <w:rsid w:val="00480DA3"/>
    <w:rsid w:val="00496E47"/>
    <w:rsid w:val="004A53E6"/>
    <w:rsid w:val="004B7C58"/>
    <w:rsid w:val="00534912"/>
    <w:rsid w:val="00534DBF"/>
    <w:rsid w:val="0053653E"/>
    <w:rsid w:val="00536E3F"/>
    <w:rsid w:val="0055590E"/>
    <w:rsid w:val="00595056"/>
    <w:rsid w:val="00595D50"/>
    <w:rsid w:val="005B32ED"/>
    <w:rsid w:val="005C15C9"/>
    <w:rsid w:val="005C6461"/>
    <w:rsid w:val="005D1193"/>
    <w:rsid w:val="005F07D7"/>
    <w:rsid w:val="006165E0"/>
    <w:rsid w:val="00640966"/>
    <w:rsid w:val="00643D73"/>
    <w:rsid w:val="00650ADD"/>
    <w:rsid w:val="00675A31"/>
    <w:rsid w:val="00683C39"/>
    <w:rsid w:val="00687DC5"/>
    <w:rsid w:val="0069128E"/>
    <w:rsid w:val="006C238E"/>
    <w:rsid w:val="006C2E8A"/>
    <w:rsid w:val="006C3C27"/>
    <w:rsid w:val="006D1F95"/>
    <w:rsid w:val="006D3DBA"/>
    <w:rsid w:val="006F0460"/>
    <w:rsid w:val="006F2ACD"/>
    <w:rsid w:val="006F645A"/>
    <w:rsid w:val="00706B2C"/>
    <w:rsid w:val="00710643"/>
    <w:rsid w:val="007125CA"/>
    <w:rsid w:val="007137EF"/>
    <w:rsid w:val="0072020D"/>
    <w:rsid w:val="00732F19"/>
    <w:rsid w:val="00735352"/>
    <w:rsid w:val="00736890"/>
    <w:rsid w:val="00737DED"/>
    <w:rsid w:val="007422C7"/>
    <w:rsid w:val="00743536"/>
    <w:rsid w:val="00787242"/>
    <w:rsid w:val="00790E8A"/>
    <w:rsid w:val="007915FC"/>
    <w:rsid w:val="00791BCF"/>
    <w:rsid w:val="00792DCB"/>
    <w:rsid w:val="0079384D"/>
    <w:rsid w:val="00794C6D"/>
    <w:rsid w:val="007A0A3E"/>
    <w:rsid w:val="007A5630"/>
    <w:rsid w:val="007A725F"/>
    <w:rsid w:val="007C3D54"/>
    <w:rsid w:val="007C6AC4"/>
    <w:rsid w:val="007D0249"/>
    <w:rsid w:val="007D3B6A"/>
    <w:rsid w:val="007D5D0D"/>
    <w:rsid w:val="007D6469"/>
    <w:rsid w:val="007F413A"/>
    <w:rsid w:val="00801229"/>
    <w:rsid w:val="008035A8"/>
    <w:rsid w:val="008113FC"/>
    <w:rsid w:val="008233DB"/>
    <w:rsid w:val="008238D4"/>
    <w:rsid w:val="0084237F"/>
    <w:rsid w:val="00847ADB"/>
    <w:rsid w:val="00874DF3"/>
    <w:rsid w:val="008752A4"/>
    <w:rsid w:val="0088206B"/>
    <w:rsid w:val="00883E96"/>
    <w:rsid w:val="00892946"/>
    <w:rsid w:val="00892A93"/>
    <w:rsid w:val="008A304C"/>
    <w:rsid w:val="008B26C9"/>
    <w:rsid w:val="008B2A2E"/>
    <w:rsid w:val="008D3A56"/>
    <w:rsid w:val="008E282C"/>
    <w:rsid w:val="008F2763"/>
    <w:rsid w:val="008F31F2"/>
    <w:rsid w:val="009149AB"/>
    <w:rsid w:val="009259CE"/>
    <w:rsid w:val="009317BA"/>
    <w:rsid w:val="009352B3"/>
    <w:rsid w:val="00935DA9"/>
    <w:rsid w:val="0094647F"/>
    <w:rsid w:val="00972171"/>
    <w:rsid w:val="009753E4"/>
    <w:rsid w:val="0099652C"/>
    <w:rsid w:val="009A0A2E"/>
    <w:rsid w:val="009A13FF"/>
    <w:rsid w:val="009A2C5E"/>
    <w:rsid w:val="009B06FE"/>
    <w:rsid w:val="009B3B3E"/>
    <w:rsid w:val="009C5797"/>
    <w:rsid w:val="009C7A2F"/>
    <w:rsid w:val="00A062D8"/>
    <w:rsid w:val="00A06434"/>
    <w:rsid w:val="00A22EEC"/>
    <w:rsid w:val="00A24F04"/>
    <w:rsid w:val="00A46B83"/>
    <w:rsid w:val="00A53AC5"/>
    <w:rsid w:val="00A55456"/>
    <w:rsid w:val="00A60FA9"/>
    <w:rsid w:val="00A76993"/>
    <w:rsid w:val="00A7766E"/>
    <w:rsid w:val="00A86FD4"/>
    <w:rsid w:val="00AA5248"/>
    <w:rsid w:val="00AB25EB"/>
    <w:rsid w:val="00AB51BA"/>
    <w:rsid w:val="00AC397A"/>
    <w:rsid w:val="00AE1E77"/>
    <w:rsid w:val="00AF4346"/>
    <w:rsid w:val="00B160B9"/>
    <w:rsid w:val="00B20E25"/>
    <w:rsid w:val="00B31653"/>
    <w:rsid w:val="00B37F7C"/>
    <w:rsid w:val="00B617D5"/>
    <w:rsid w:val="00B80324"/>
    <w:rsid w:val="00B846EA"/>
    <w:rsid w:val="00B87B12"/>
    <w:rsid w:val="00B9225E"/>
    <w:rsid w:val="00B95E58"/>
    <w:rsid w:val="00B972C9"/>
    <w:rsid w:val="00BB17D4"/>
    <w:rsid w:val="00BC7C21"/>
    <w:rsid w:val="00BD205C"/>
    <w:rsid w:val="00BD31F7"/>
    <w:rsid w:val="00BD7F94"/>
    <w:rsid w:val="00BE620F"/>
    <w:rsid w:val="00BF0B41"/>
    <w:rsid w:val="00BF147A"/>
    <w:rsid w:val="00BF3AF8"/>
    <w:rsid w:val="00C02D5D"/>
    <w:rsid w:val="00C0727A"/>
    <w:rsid w:val="00C1036A"/>
    <w:rsid w:val="00C10753"/>
    <w:rsid w:val="00C13A05"/>
    <w:rsid w:val="00C15DE3"/>
    <w:rsid w:val="00C548BE"/>
    <w:rsid w:val="00C64295"/>
    <w:rsid w:val="00C7187C"/>
    <w:rsid w:val="00C72270"/>
    <w:rsid w:val="00C77830"/>
    <w:rsid w:val="00CA0ED8"/>
    <w:rsid w:val="00CA3926"/>
    <w:rsid w:val="00CB2740"/>
    <w:rsid w:val="00CB3101"/>
    <w:rsid w:val="00CC7C9B"/>
    <w:rsid w:val="00CD06C1"/>
    <w:rsid w:val="00CD4463"/>
    <w:rsid w:val="00D0572F"/>
    <w:rsid w:val="00D2498B"/>
    <w:rsid w:val="00D42360"/>
    <w:rsid w:val="00D446D0"/>
    <w:rsid w:val="00D50F4E"/>
    <w:rsid w:val="00D51E58"/>
    <w:rsid w:val="00D844B9"/>
    <w:rsid w:val="00D91DA7"/>
    <w:rsid w:val="00DA70F9"/>
    <w:rsid w:val="00DA7929"/>
    <w:rsid w:val="00E1673A"/>
    <w:rsid w:val="00E17CC1"/>
    <w:rsid w:val="00E2294E"/>
    <w:rsid w:val="00E25B05"/>
    <w:rsid w:val="00E327F8"/>
    <w:rsid w:val="00E359A3"/>
    <w:rsid w:val="00E713B3"/>
    <w:rsid w:val="00E80F20"/>
    <w:rsid w:val="00E811BC"/>
    <w:rsid w:val="00E8338D"/>
    <w:rsid w:val="00E85286"/>
    <w:rsid w:val="00E95192"/>
    <w:rsid w:val="00ED1EBB"/>
    <w:rsid w:val="00ED5C65"/>
    <w:rsid w:val="00EE3925"/>
    <w:rsid w:val="00EE58E1"/>
    <w:rsid w:val="00EF71E1"/>
    <w:rsid w:val="00F03DFC"/>
    <w:rsid w:val="00F151CC"/>
    <w:rsid w:val="00F36E8C"/>
    <w:rsid w:val="00F50BE5"/>
    <w:rsid w:val="00F5178D"/>
    <w:rsid w:val="00F521A9"/>
    <w:rsid w:val="00F545F8"/>
    <w:rsid w:val="00F56181"/>
    <w:rsid w:val="00F72C0A"/>
    <w:rsid w:val="00F910BE"/>
    <w:rsid w:val="00F95C92"/>
    <w:rsid w:val="00FA1AA0"/>
    <w:rsid w:val="00FA42E8"/>
    <w:rsid w:val="00FB2263"/>
    <w:rsid w:val="00FC0ADF"/>
    <w:rsid w:val="00FC0AFE"/>
    <w:rsid w:val="00FC30B8"/>
    <w:rsid w:val="00FC335F"/>
    <w:rsid w:val="00FC5642"/>
    <w:rsid w:val="00FD1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823772F"/>
  <w15:docId w15:val="{89CB5460-DF12-4700-B44F-2ECCCD84D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spacing w:before="48" w:after="48"/>
      <w:jc w:val="center"/>
      <w:outlineLvl w:val="0"/>
    </w:pPr>
    <w:rPr>
      <w:b/>
    </w:rPr>
  </w:style>
  <w:style w:type="paragraph" w:styleId="berschrift2">
    <w:name w:val="heading 2"/>
    <w:basedOn w:val="Standard"/>
    <w:next w:val="Standard"/>
    <w:qFormat/>
    <w:pPr>
      <w:keepNext/>
      <w:tabs>
        <w:tab w:val="left" w:pos="1276"/>
      </w:tabs>
      <w:spacing w:before="60" w:after="120"/>
      <w:outlineLvl w:val="1"/>
    </w:pPr>
    <w:rPr>
      <w:b/>
      <w:sz w:val="16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B3165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semiHidden/>
    <w:unhideWhenUsed/>
    <w:qFormat/>
    <w:rsid w:val="00B3165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713B3"/>
    <w:rPr>
      <w:rFonts w:eastAsiaTheme="minorHAnsi" w:cstheme="minorBidi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E713B3"/>
    <w:rPr>
      <w:rFonts w:eastAsiaTheme="minorHAnsi" w:cstheme="minorBidi"/>
      <w:sz w:val="14"/>
      <w:szCs w:val="22"/>
      <w:lang w:eastAsia="en-US"/>
    </w:rPr>
  </w:style>
  <w:style w:type="character" w:styleId="Seitenzahl">
    <w:name w:val="page number"/>
    <w:basedOn w:val="Absatz-Standardschriftart"/>
  </w:style>
  <w:style w:type="paragraph" w:customStyle="1" w:styleId="Folgeseitenhinweis">
    <w:name w:val="Folgeseitenhinweis"/>
    <w:basedOn w:val="Fuzeile"/>
    <w:next w:val="Fuzeile"/>
    <w:qFormat/>
    <w:rsid w:val="00706B2C"/>
    <w:pPr>
      <w:suppressAutoHyphens/>
      <w:jc w:val="right"/>
    </w:pPr>
    <w:rPr>
      <w:rFonts w:eastAsia="Batang"/>
      <w:szCs w:val="14"/>
    </w:rPr>
  </w:style>
  <w:style w:type="paragraph" w:customStyle="1" w:styleId="Formular-Fuzeile">
    <w:name w:val="Formular-Fußzeile"/>
    <w:basedOn w:val="Fuzeile"/>
    <w:next w:val="Fuzeile"/>
    <w:qFormat/>
    <w:rsid w:val="00706B2C"/>
    <w:pPr>
      <w:suppressAutoHyphens/>
    </w:pPr>
    <w:rPr>
      <w:rFonts w:eastAsia="Batang"/>
      <w:szCs w:val="14"/>
    </w:rPr>
  </w:style>
  <w:style w:type="character" w:customStyle="1" w:styleId="FormularfuKurzbezeichnung10pt">
    <w:name w:val="Formularfuß Kurzbezeichnung 10pt"/>
    <w:uiPriority w:val="1"/>
    <w:qFormat/>
    <w:rsid w:val="00E713B3"/>
    <w:rPr>
      <w:rFonts w:ascii="Arial" w:hAnsi="Arial"/>
      <w:sz w:val="20"/>
    </w:rPr>
  </w:style>
  <w:style w:type="paragraph" w:customStyle="1" w:styleId="Seitennummerierung10ptzentriert">
    <w:name w:val="Seitennummerierung 10pt zentriert"/>
    <w:basedOn w:val="Kopfzeile"/>
    <w:next w:val="Kopfzeile"/>
    <w:qFormat/>
    <w:rsid w:val="002A58AA"/>
    <w:pPr>
      <w:suppressAutoHyphens/>
      <w:jc w:val="center"/>
    </w:pPr>
  </w:style>
  <w:style w:type="paragraph" w:styleId="Sprechblasentext">
    <w:name w:val="Balloon Text"/>
    <w:basedOn w:val="Standard"/>
    <w:link w:val="SprechblasentextZchn"/>
    <w:semiHidden/>
    <w:unhideWhenUsed/>
    <w:rsid w:val="002D125A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2D125A"/>
    <w:rPr>
      <w:rFonts w:ascii="Segoe UI" w:hAnsi="Segoe UI" w:cs="Segoe UI"/>
      <w:sz w:val="18"/>
      <w:szCs w:val="18"/>
    </w:rPr>
  </w:style>
  <w:style w:type="paragraph" w:customStyle="1" w:styleId="Formatvorlage7PtFettLinksEinfacheeinfarbigeLinieAutomatisch">
    <w:name w:val="Formatvorlage 7 Pt. Fett Links: (Einfache einfarbige Linie Automatisch ..."/>
    <w:basedOn w:val="Standard"/>
    <w:rsid w:val="00F72C0A"/>
    <w:rPr>
      <w:b/>
      <w:bCs/>
      <w:sz w:val="14"/>
    </w:rPr>
  </w:style>
  <w:style w:type="paragraph" w:customStyle="1" w:styleId="1pt">
    <w:name w:val="1pt"/>
    <w:basedOn w:val="Standard"/>
    <w:next w:val="Standard"/>
    <w:qFormat/>
    <w:rsid w:val="00E713B3"/>
    <w:pPr>
      <w:suppressAutoHyphens/>
    </w:pPr>
    <w:rPr>
      <w:sz w:val="2"/>
    </w:rPr>
  </w:style>
  <w:style w:type="paragraph" w:customStyle="1" w:styleId="Text14pt">
    <w:name w:val="Text 14pt"/>
    <w:basedOn w:val="Standard"/>
    <w:next w:val="Standard"/>
    <w:rsid w:val="0043356F"/>
    <w:rPr>
      <w:bCs/>
      <w:sz w:val="28"/>
    </w:rPr>
  </w:style>
  <w:style w:type="paragraph" w:customStyle="1" w:styleId="Formatvorlage7PtLinks04cmLinksEinfacheeinfarbigeLinieAut">
    <w:name w:val="Formatvorlage 7 Pt. Links:  04 cm Links: (Einfache einfarbige Linie Aut..."/>
    <w:basedOn w:val="Standard"/>
    <w:rsid w:val="003C2806"/>
    <w:pPr>
      <w:ind w:left="227"/>
    </w:pPr>
    <w:rPr>
      <w:sz w:val="14"/>
    </w:rPr>
  </w:style>
  <w:style w:type="paragraph" w:customStyle="1" w:styleId="FormatvorlageFormatvorlage7PtLinks04cmLinksEinfacheeinfarbige">
    <w:name w:val="Formatvorlage Formatvorlage 7 Pt. Links:  04 cm Links: (Einfache einfarbige..."/>
    <w:basedOn w:val="Formatvorlage7PtLinks04cmLinksEinfacheeinfarbigeLinieAut"/>
    <w:rsid w:val="003C2806"/>
  </w:style>
  <w:style w:type="paragraph" w:customStyle="1" w:styleId="Formatvorlage7PtLinks02cmVor1PtNach1PtLinksEin">
    <w:name w:val="Formatvorlage 7 Pt. Links:  02 cm Vor:  1 Pt. Nach:  1 Pt. Links: (Ein..."/>
    <w:basedOn w:val="Standard"/>
    <w:rsid w:val="00372163"/>
    <w:pPr>
      <w:spacing w:before="20" w:after="20"/>
      <w:ind w:left="113"/>
    </w:pPr>
    <w:rPr>
      <w:sz w:val="14"/>
    </w:rPr>
  </w:style>
  <w:style w:type="paragraph" w:styleId="Beschriftung">
    <w:name w:val="caption"/>
    <w:basedOn w:val="Standard"/>
    <w:next w:val="Standard"/>
    <w:qFormat/>
    <w:rsid w:val="00053032"/>
    <w:rPr>
      <w:b/>
      <w:bCs/>
    </w:rPr>
  </w:style>
  <w:style w:type="character" w:customStyle="1" w:styleId="berschrift6Zchn">
    <w:name w:val="Überschrift 6 Zchn"/>
    <w:basedOn w:val="Absatz-Standardschriftart"/>
    <w:link w:val="berschrift6"/>
    <w:semiHidden/>
    <w:rsid w:val="00B3165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semiHidden/>
    <w:rsid w:val="00B3165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Text7pt">
    <w:name w:val="Text 7pt"/>
    <w:basedOn w:val="Standard"/>
    <w:qFormat/>
    <w:rsid w:val="00AC397A"/>
    <w:rPr>
      <w:sz w:val="14"/>
    </w:rPr>
  </w:style>
  <w:style w:type="paragraph" w:customStyle="1" w:styleId="Text9pt">
    <w:name w:val="Text 9pt"/>
    <w:basedOn w:val="Standard"/>
    <w:qFormat/>
    <w:rsid w:val="00AC397A"/>
    <w:rPr>
      <w:sz w:val="18"/>
    </w:rPr>
  </w:style>
  <w:style w:type="character" w:customStyle="1" w:styleId="9pt">
    <w:name w:val="9pt"/>
    <w:basedOn w:val="Absatz-Standardschriftart"/>
    <w:uiPriority w:val="1"/>
    <w:qFormat/>
    <w:rsid w:val="00AC397A"/>
    <w:rPr>
      <w:rFonts w:ascii="Arial" w:hAnsi="Arial"/>
      <w:sz w:val="18"/>
    </w:rPr>
  </w:style>
  <w:style w:type="paragraph" w:customStyle="1" w:styleId="Folgeseite">
    <w:name w:val="Folgeseite"/>
    <w:basedOn w:val="Fuzeile"/>
    <w:next w:val="Fuzeile"/>
    <w:qFormat/>
    <w:rsid w:val="00E713B3"/>
    <w:pPr>
      <w:suppressAutoHyphens/>
      <w:jc w:val="right"/>
    </w:pPr>
    <w:rPr>
      <w:rFonts w:eastAsia="Batang" w:cs="Times New Roman"/>
      <w:sz w:val="20"/>
      <w:szCs w:val="14"/>
      <w:lang w:eastAsia="de-DE"/>
    </w:rPr>
  </w:style>
  <w:style w:type="paragraph" w:customStyle="1" w:styleId="Text8pt">
    <w:name w:val="Text 8pt"/>
    <w:basedOn w:val="Standard"/>
    <w:next w:val="Standard"/>
    <w:rsid w:val="00E713B3"/>
    <w:rPr>
      <w:bCs/>
      <w:sz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E713B3"/>
    <w:rPr>
      <w:rFonts w:ascii="Arial" w:eastAsiaTheme="minorHAnsi" w:hAnsi="Arial" w:cstheme="minorBidi"/>
      <w:sz w:val="14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E713B3"/>
    <w:rPr>
      <w:rFonts w:ascii="Arial" w:eastAsiaTheme="minorHAnsi" w:hAnsi="Arial" w:cstheme="minorBidi"/>
      <w:szCs w:val="22"/>
      <w:lang w:eastAsia="en-US"/>
    </w:rPr>
  </w:style>
  <w:style w:type="character" w:styleId="Platzhaltertext">
    <w:name w:val="Placeholder Text"/>
    <w:basedOn w:val="Absatz-Standardschriftart"/>
    <w:uiPriority w:val="99"/>
    <w:semiHidden/>
    <w:rsid w:val="007D3B6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86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6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footer" Target="footer1.xml"/><Relationship Id="rId3" Type="http://schemas.openxmlformats.org/officeDocument/2006/relationships/customXml" Target="../customXml/item2.xml"/><Relationship Id="rId21" Type="http://schemas.openxmlformats.org/officeDocument/2006/relationships/glossaryDocument" Target="glossary/document.xml"/><Relationship Id="rId7" Type="http://schemas.openxmlformats.org/officeDocument/2006/relationships/customXml" Target="../customXml/item6.xml"/><Relationship Id="rId12" Type="http://schemas.openxmlformats.org/officeDocument/2006/relationships/endnotes" Target="endnotes.xml"/><Relationship Id="rId17" Type="http://schemas.openxmlformats.org/officeDocument/2006/relationships/header" Target="header1.xml"/><Relationship Id="rId2" Type="http://schemas.openxmlformats.org/officeDocument/2006/relationships/customXml" Target="../customXml/item1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customXml" Target="../customXml/item5.xml"/><Relationship Id="rId11" Type="http://schemas.openxmlformats.org/officeDocument/2006/relationships/footnotes" Target="footnotes.xml"/><Relationship Id="rId5" Type="http://schemas.openxmlformats.org/officeDocument/2006/relationships/customXml" Target="../customXml/item4.xml"/><Relationship Id="rId15" Type="http://schemas.openxmlformats.org/officeDocument/2006/relationships/image" Target="media/image3.png"/><Relationship Id="rId10" Type="http://schemas.openxmlformats.org/officeDocument/2006/relationships/webSettings" Target="webSettings.xml"/><Relationship Id="rId19" Type="http://schemas.openxmlformats.org/officeDocument/2006/relationships/footer" Target="footer2.xml"/><Relationship Id="rId4" Type="http://schemas.openxmlformats.org/officeDocument/2006/relationships/customXml" Target="../customXml/item3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me\Office%2097\Vorlagen\UV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E7EFAE0ECE14C7A96C5C94D254BB23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8EB4D49-4E6F-4F62-9757-7FFC428D604E}"/>
      </w:docPartPr>
      <w:docPartBody>
        <w:p w:rsidR="00000000" w:rsidRDefault="00C9166E" w:rsidP="00C9166E">
          <w:pPr>
            <w:pStyle w:val="0E7EFAE0ECE14C7A96C5C94D254BB2373"/>
          </w:pPr>
          <w:r w:rsidRPr="00FC0ADF">
            <w:rPr>
              <w:rStyle w:val="Platzhaltertext"/>
              <w:rFonts w:cs="Arial"/>
              <w:color w:val="FF0000"/>
            </w:rPr>
            <w:t>[</w:t>
          </w:r>
          <w:r w:rsidRPr="00FC0ADF">
            <w:rPr>
              <w:rStyle w:val="Platzhaltertext"/>
              <w:color w:val="FF0000"/>
            </w:rPr>
            <w:t>…</w:t>
          </w:r>
          <w:r w:rsidRPr="00FC0ADF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874499DC26F047919A1CDBA4D6C2E7C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847D70A-01FE-4080-840C-17DFD385CB46}"/>
      </w:docPartPr>
      <w:docPartBody>
        <w:p w:rsidR="00000000" w:rsidRDefault="00C9166E" w:rsidP="00C9166E">
          <w:pPr>
            <w:pStyle w:val="874499DC26F047919A1CDBA4D6C2E7C13"/>
          </w:pPr>
          <w:r w:rsidRPr="00FC0ADF">
            <w:rPr>
              <w:rStyle w:val="Platzhaltertext"/>
              <w:rFonts w:cs="Arial"/>
              <w:color w:val="FF0000"/>
            </w:rPr>
            <w:t>[</w:t>
          </w:r>
          <w:r w:rsidRPr="00FC0ADF">
            <w:rPr>
              <w:rStyle w:val="Platzhaltertext"/>
              <w:color w:val="FF0000"/>
            </w:rPr>
            <w:t>…</w:t>
          </w:r>
          <w:r w:rsidRPr="00FC0ADF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712284197EF242F284AD12A54CCBB48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7DE5159-4C69-4C83-B733-AEA2085EB87F}"/>
      </w:docPartPr>
      <w:docPartBody>
        <w:p w:rsidR="00000000" w:rsidRDefault="00C9166E" w:rsidP="00C9166E">
          <w:pPr>
            <w:pStyle w:val="712284197EF242F284AD12A54CCBB4823"/>
          </w:pPr>
          <w:r w:rsidRPr="00FC0ADF">
            <w:rPr>
              <w:rStyle w:val="Platzhaltertext"/>
              <w:rFonts w:cs="Arial"/>
              <w:color w:val="FF0000"/>
            </w:rPr>
            <w:t>[</w:t>
          </w:r>
          <w:r w:rsidRPr="00FC0ADF">
            <w:rPr>
              <w:rStyle w:val="Platzhaltertext"/>
              <w:color w:val="FF0000"/>
            </w:rPr>
            <w:t>…</w:t>
          </w:r>
          <w:r w:rsidRPr="00FC0ADF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DC86A4247757468A8272516DAC94FB3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5E2C1B5-A8EC-49E0-833B-245482EEC4D6}"/>
      </w:docPartPr>
      <w:docPartBody>
        <w:p w:rsidR="00000000" w:rsidRDefault="00C9166E" w:rsidP="00C9166E">
          <w:pPr>
            <w:pStyle w:val="DC86A4247757468A8272516DAC94FB304"/>
          </w:pPr>
          <w:r w:rsidRPr="00FC0ADF">
            <w:rPr>
              <w:rStyle w:val="Platzhaltertext"/>
              <w:rFonts w:cs="Arial"/>
              <w:color w:val="FF0000"/>
            </w:rPr>
            <w:t>[</w:t>
          </w:r>
          <w:r w:rsidRPr="00FC0ADF">
            <w:rPr>
              <w:rStyle w:val="Platzhaltertext"/>
              <w:color w:val="FF0000"/>
            </w:rPr>
            <w:t>…</w:t>
          </w:r>
          <w:r w:rsidRPr="00FC0ADF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6056EA9AFD964F95924F1713E0B5AE9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0433D3E-3892-486C-A64A-8759CBC6B4BE}"/>
      </w:docPartPr>
      <w:docPartBody>
        <w:p w:rsidR="00000000" w:rsidRDefault="00C9166E" w:rsidP="00C9166E">
          <w:pPr>
            <w:pStyle w:val="6056EA9AFD964F95924F1713E0B5AE954"/>
          </w:pPr>
          <w:r w:rsidRPr="00FC0ADF">
            <w:rPr>
              <w:rStyle w:val="Platzhaltertext"/>
              <w:rFonts w:cs="Arial"/>
              <w:color w:val="FF0000"/>
            </w:rPr>
            <w:t>[</w:t>
          </w:r>
          <w:r w:rsidRPr="00FC0ADF">
            <w:rPr>
              <w:rStyle w:val="Platzhaltertext"/>
              <w:color w:val="FF0000"/>
            </w:rPr>
            <w:t>…</w:t>
          </w:r>
          <w:r w:rsidRPr="00FC0ADF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45771735751649E2ADB6CCDADF7F82E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6824A22-688E-4512-8FEC-77FECDFDAF55}"/>
      </w:docPartPr>
      <w:docPartBody>
        <w:p w:rsidR="00000000" w:rsidRDefault="00C9166E" w:rsidP="00C9166E">
          <w:pPr>
            <w:pStyle w:val="45771735751649E2ADB6CCDADF7F82EF4"/>
          </w:pPr>
          <w:r w:rsidRPr="00FC0ADF">
            <w:rPr>
              <w:rStyle w:val="Platzhaltertext"/>
              <w:rFonts w:cs="Arial"/>
              <w:color w:val="FF0000"/>
            </w:rPr>
            <w:t>[</w:t>
          </w:r>
          <w:r w:rsidRPr="00FC0ADF">
            <w:rPr>
              <w:rStyle w:val="Platzhaltertext"/>
              <w:color w:val="FF0000"/>
            </w:rPr>
            <w:t>…</w:t>
          </w:r>
          <w:r w:rsidRPr="00FC0ADF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0692F30DF9354C30829024CAC49DED8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5483A4C-4646-4CE1-8BA2-A03C4EBB4A79}"/>
      </w:docPartPr>
      <w:docPartBody>
        <w:p w:rsidR="00000000" w:rsidRDefault="00C9166E" w:rsidP="00C9166E">
          <w:pPr>
            <w:pStyle w:val="0692F30DF9354C30829024CAC49DED8A4"/>
          </w:pPr>
          <w:r w:rsidRPr="00FC0ADF">
            <w:rPr>
              <w:rStyle w:val="Platzhaltertext"/>
              <w:rFonts w:cs="Arial"/>
              <w:color w:val="FF0000"/>
            </w:rPr>
            <w:t>[</w:t>
          </w:r>
          <w:r w:rsidRPr="00FC0ADF">
            <w:rPr>
              <w:rStyle w:val="Platzhaltertext"/>
              <w:color w:val="FF0000"/>
            </w:rPr>
            <w:t>…</w:t>
          </w:r>
          <w:r w:rsidRPr="00FC0ADF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D9A79162F9784D51967490ECD10D60D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584D127-E9E8-4DDF-B03F-3F24D64310B4}"/>
      </w:docPartPr>
      <w:docPartBody>
        <w:p w:rsidR="00000000" w:rsidRDefault="00C9166E" w:rsidP="00C9166E">
          <w:pPr>
            <w:pStyle w:val="D9A79162F9784D51967490ECD10D60DD4"/>
          </w:pPr>
          <w:r w:rsidRPr="00FC0ADF">
            <w:rPr>
              <w:rStyle w:val="Platzhaltertext"/>
              <w:rFonts w:cs="Arial"/>
              <w:color w:val="FF0000"/>
            </w:rPr>
            <w:t>[</w:t>
          </w:r>
          <w:r w:rsidRPr="00FC0ADF">
            <w:rPr>
              <w:rStyle w:val="Platzhaltertext"/>
              <w:color w:val="FF0000"/>
            </w:rPr>
            <w:t>…</w:t>
          </w:r>
          <w:r w:rsidRPr="00FC0ADF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F64421378F164C3FA95EBD20C83E7B7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78713D3-E789-4DCE-862C-6B14FD3EEDBF}"/>
      </w:docPartPr>
      <w:docPartBody>
        <w:p w:rsidR="00000000" w:rsidRDefault="00C9166E" w:rsidP="00C9166E">
          <w:pPr>
            <w:pStyle w:val="F64421378F164C3FA95EBD20C83E7B7E4"/>
          </w:pPr>
          <w:r w:rsidRPr="00FC0ADF">
            <w:rPr>
              <w:rStyle w:val="Platzhaltertext"/>
              <w:rFonts w:cs="Arial"/>
              <w:color w:val="FF0000"/>
            </w:rPr>
            <w:t>[</w:t>
          </w:r>
          <w:r w:rsidRPr="00FC0ADF">
            <w:rPr>
              <w:rStyle w:val="Platzhaltertext"/>
              <w:color w:val="FF0000"/>
            </w:rPr>
            <w:t>…</w:t>
          </w:r>
          <w:r w:rsidRPr="00FC0ADF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B8399288A35D466499493A059DDFCDB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3651C32-2046-4530-AC43-88FD380E4E78}"/>
      </w:docPartPr>
      <w:docPartBody>
        <w:p w:rsidR="00000000" w:rsidRDefault="00C9166E" w:rsidP="00C9166E">
          <w:pPr>
            <w:pStyle w:val="B8399288A35D466499493A059DDFCDB54"/>
          </w:pPr>
          <w:r w:rsidRPr="00FC0ADF">
            <w:rPr>
              <w:rStyle w:val="Platzhaltertext"/>
              <w:rFonts w:cs="Arial"/>
              <w:color w:val="FF0000"/>
            </w:rPr>
            <w:t>[</w:t>
          </w:r>
          <w:r w:rsidRPr="00FC0ADF">
            <w:rPr>
              <w:rStyle w:val="Platzhaltertext"/>
              <w:color w:val="FF0000"/>
            </w:rPr>
            <w:t>…</w:t>
          </w:r>
          <w:r w:rsidRPr="00FC0ADF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876CB5AE0D8E40F5AE0C5174EA15F9B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CED2067-F8CF-45FB-9D60-26A2784945DF}"/>
      </w:docPartPr>
      <w:docPartBody>
        <w:p w:rsidR="00000000" w:rsidRDefault="00C9166E" w:rsidP="00C9166E">
          <w:pPr>
            <w:pStyle w:val="876CB5AE0D8E40F5AE0C5174EA15F9BD4"/>
          </w:pPr>
          <w:r w:rsidRPr="00FC0ADF">
            <w:rPr>
              <w:rStyle w:val="Platzhaltertext"/>
              <w:rFonts w:cs="Arial"/>
              <w:color w:val="FF0000"/>
            </w:rPr>
            <w:t>[</w:t>
          </w:r>
          <w:r w:rsidRPr="00FC0ADF">
            <w:rPr>
              <w:rStyle w:val="Platzhaltertext"/>
              <w:color w:val="FF0000"/>
            </w:rPr>
            <w:t>…</w:t>
          </w:r>
          <w:r w:rsidRPr="00FC0ADF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B82DB764794547F08B3DE0D564EC805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AAA12DF-6E1C-4A17-87FD-A75656FFFDF1}"/>
      </w:docPartPr>
      <w:docPartBody>
        <w:p w:rsidR="00000000" w:rsidRDefault="00C9166E" w:rsidP="00C9166E">
          <w:pPr>
            <w:pStyle w:val="B82DB764794547F08B3DE0D564EC805D4"/>
          </w:pPr>
          <w:r w:rsidRPr="00FC0ADF">
            <w:rPr>
              <w:rStyle w:val="Platzhaltertext"/>
              <w:rFonts w:cs="Arial"/>
              <w:color w:val="FF0000"/>
            </w:rPr>
            <w:t>[</w:t>
          </w:r>
          <w:r w:rsidRPr="00FC0ADF">
            <w:rPr>
              <w:rStyle w:val="Platzhaltertext"/>
              <w:color w:val="FF0000"/>
            </w:rPr>
            <w:t>…</w:t>
          </w:r>
          <w:r w:rsidRPr="00FC0ADF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425D93CD8B194B17BEE839D6F77FB47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4A11E2-86AC-4194-AA88-37B766A14639}"/>
      </w:docPartPr>
      <w:docPartBody>
        <w:p w:rsidR="00000000" w:rsidRDefault="00C9166E" w:rsidP="00C9166E">
          <w:pPr>
            <w:pStyle w:val="425D93CD8B194B17BEE839D6F77FB47F4"/>
          </w:pPr>
          <w:r w:rsidRPr="00FC0ADF">
            <w:rPr>
              <w:rStyle w:val="Platzhaltertext"/>
              <w:rFonts w:cs="Arial"/>
              <w:color w:val="FF0000"/>
            </w:rPr>
            <w:t>[</w:t>
          </w:r>
          <w:r w:rsidRPr="00FC0ADF">
            <w:rPr>
              <w:rStyle w:val="Platzhaltertext"/>
              <w:color w:val="FF0000"/>
            </w:rPr>
            <w:t>…</w:t>
          </w:r>
          <w:r w:rsidRPr="00FC0ADF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49C05B9C503144E09D0953E77439CDF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863CCA0-A085-4521-ABDF-426057101015}"/>
      </w:docPartPr>
      <w:docPartBody>
        <w:p w:rsidR="00000000" w:rsidRDefault="00C9166E" w:rsidP="00C9166E">
          <w:pPr>
            <w:pStyle w:val="49C05B9C503144E09D0953E77439CDFF4"/>
          </w:pPr>
          <w:r w:rsidRPr="00FC0ADF">
            <w:rPr>
              <w:rStyle w:val="Platzhaltertext"/>
              <w:rFonts w:cs="Arial"/>
              <w:color w:val="FF0000"/>
            </w:rPr>
            <w:t>[</w:t>
          </w:r>
          <w:r w:rsidRPr="00FC0ADF">
            <w:rPr>
              <w:rStyle w:val="Platzhaltertext"/>
              <w:color w:val="FF0000"/>
            </w:rPr>
            <w:t>…</w:t>
          </w:r>
          <w:r w:rsidRPr="00FC0ADF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8703EF60AE2A4290AAF00E0F79255FC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FF162D7-29E5-451B-A64F-80C70C660B7D}"/>
      </w:docPartPr>
      <w:docPartBody>
        <w:p w:rsidR="00000000" w:rsidRDefault="00C9166E" w:rsidP="00C9166E">
          <w:pPr>
            <w:pStyle w:val="8703EF60AE2A4290AAF00E0F79255FCC4"/>
          </w:pPr>
          <w:r w:rsidRPr="00FC0ADF">
            <w:rPr>
              <w:rStyle w:val="Platzhaltertext"/>
              <w:rFonts w:cs="Arial"/>
              <w:color w:val="FF0000"/>
            </w:rPr>
            <w:t>[</w:t>
          </w:r>
          <w:r w:rsidRPr="00FC0ADF">
            <w:rPr>
              <w:rStyle w:val="Platzhaltertext"/>
              <w:color w:val="FF0000"/>
            </w:rPr>
            <w:t>…</w:t>
          </w:r>
          <w:r w:rsidRPr="00FC0ADF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D5D2B62C7554455FA069F7F6D0002AC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0714E86-4B91-49AE-AEFA-3B4A4EDDF890}"/>
      </w:docPartPr>
      <w:docPartBody>
        <w:p w:rsidR="00000000" w:rsidRDefault="00C9166E" w:rsidP="00C9166E">
          <w:pPr>
            <w:pStyle w:val="D5D2B62C7554455FA069F7F6D0002AC84"/>
          </w:pPr>
          <w:r w:rsidRPr="00FC0ADF">
            <w:rPr>
              <w:rStyle w:val="Platzhaltertext"/>
              <w:rFonts w:cs="Arial"/>
              <w:color w:val="FF0000"/>
            </w:rPr>
            <w:t>[</w:t>
          </w:r>
          <w:r w:rsidRPr="00FC0ADF">
            <w:rPr>
              <w:rStyle w:val="Platzhaltertext"/>
              <w:color w:val="FF0000"/>
            </w:rPr>
            <w:t>…</w:t>
          </w:r>
          <w:r w:rsidRPr="00FC0ADF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EB6C38D377364908BDC8A6B8F6DEE9F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7F36FEF-787B-4F8C-AFA6-8708944F1F7A}"/>
      </w:docPartPr>
      <w:docPartBody>
        <w:p w:rsidR="00000000" w:rsidRDefault="00C9166E" w:rsidP="00C9166E">
          <w:pPr>
            <w:pStyle w:val="EB6C38D377364908BDC8A6B8F6DEE9F44"/>
          </w:pPr>
          <w:r w:rsidRPr="00FC0ADF">
            <w:rPr>
              <w:rStyle w:val="Platzhaltertext"/>
              <w:rFonts w:cs="Arial"/>
              <w:color w:val="FF0000"/>
            </w:rPr>
            <w:t>[</w:t>
          </w:r>
          <w:r w:rsidRPr="00FC0ADF">
            <w:rPr>
              <w:rStyle w:val="Platzhaltertext"/>
              <w:color w:val="FF0000"/>
            </w:rPr>
            <w:t>…</w:t>
          </w:r>
          <w:r w:rsidRPr="00FC0ADF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255CCAAC3FD14BF58F704A5C6DC5EFF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FCD3144-E534-4733-A10B-1A9C55BFAAA4}"/>
      </w:docPartPr>
      <w:docPartBody>
        <w:p w:rsidR="00000000" w:rsidRDefault="00C9166E" w:rsidP="00C9166E">
          <w:pPr>
            <w:pStyle w:val="255CCAAC3FD14BF58F704A5C6DC5EFFD4"/>
          </w:pPr>
          <w:r w:rsidRPr="00FC0ADF">
            <w:rPr>
              <w:rStyle w:val="Platzhaltertext"/>
              <w:rFonts w:cs="Arial"/>
              <w:color w:val="FF0000"/>
            </w:rPr>
            <w:t>[</w:t>
          </w:r>
          <w:r w:rsidRPr="00FC0ADF">
            <w:rPr>
              <w:rStyle w:val="Platzhaltertext"/>
              <w:color w:val="FF0000"/>
            </w:rPr>
            <w:t>…</w:t>
          </w:r>
          <w:r w:rsidRPr="00FC0ADF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5FE153BD9D944F6A8DE140FAF115DF8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A5B48CB-0182-476C-A1B5-2AE2D1D34892}"/>
      </w:docPartPr>
      <w:docPartBody>
        <w:p w:rsidR="00000000" w:rsidRDefault="00C9166E" w:rsidP="00C9166E">
          <w:pPr>
            <w:pStyle w:val="5FE153BD9D944F6A8DE140FAF115DF804"/>
          </w:pPr>
          <w:r w:rsidRPr="00FC0ADF">
            <w:rPr>
              <w:rStyle w:val="Platzhaltertext"/>
              <w:rFonts w:cs="Arial"/>
              <w:color w:val="FF0000"/>
            </w:rPr>
            <w:t>[</w:t>
          </w:r>
          <w:r w:rsidRPr="00FC0ADF">
            <w:rPr>
              <w:rStyle w:val="Platzhaltertext"/>
              <w:color w:val="FF0000"/>
            </w:rPr>
            <w:t>…</w:t>
          </w:r>
          <w:r w:rsidRPr="00FC0ADF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D3CE436EBC5145A8814D01291329AD6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89BC5A5-3A96-4914-B49D-DD150D9AF1C4}"/>
      </w:docPartPr>
      <w:docPartBody>
        <w:p w:rsidR="00000000" w:rsidRDefault="00C9166E" w:rsidP="00C9166E">
          <w:pPr>
            <w:pStyle w:val="D3CE436EBC5145A8814D01291329AD684"/>
          </w:pPr>
          <w:r w:rsidRPr="00FC0ADF">
            <w:rPr>
              <w:rStyle w:val="Platzhaltertext"/>
              <w:rFonts w:cs="Arial"/>
              <w:color w:val="FF0000"/>
            </w:rPr>
            <w:t>[</w:t>
          </w:r>
          <w:r w:rsidRPr="00FC0ADF">
            <w:rPr>
              <w:rStyle w:val="Platzhaltertext"/>
              <w:color w:val="FF0000"/>
            </w:rPr>
            <w:t>…</w:t>
          </w:r>
          <w:r w:rsidRPr="00FC0ADF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BDC6C0994E4E45B1AA639E17329F1E3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0AA281A-FAE9-4884-8DD5-B3D302B455AA}"/>
      </w:docPartPr>
      <w:docPartBody>
        <w:p w:rsidR="00000000" w:rsidRDefault="00C9166E" w:rsidP="00C9166E">
          <w:pPr>
            <w:pStyle w:val="BDC6C0994E4E45B1AA639E17329F1E3F4"/>
          </w:pPr>
          <w:r w:rsidRPr="00FC0ADF">
            <w:rPr>
              <w:rStyle w:val="Platzhaltertext"/>
              <w:rFonts w:cs="Arial"/>
              <w:color w:val="FF0000"/>
            </w:rPr>
            <w:t>[</w:t>
          </w:r>
          <w:r w:rsidRPr="00FC0ADF">
            <w:rPr>
              <w:rStyle w:val="Platzhaltertext"/>
              <w:color w:val="FF0000"/>
            </w:rPr>
            <w:t>…</w:t>
          </w:r>
          <w:r w:rsidRPr="00FC0ADF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795E448019174575AD7CF6542481835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D175FEE-5508-4B2E-B1C8-3526F18101DE}"/>
      </w:docPartPr>
      <w:docPartBody>
        <w:p w:rsidR="00000000" w:rsidRDefault="00C9166E" w:rsidP="00C9166E">
          <w:pPr>
            <w:pStyle w:val="795E448019174575AD7CF654248183504"/>
          </w:pPr>
          <w:r w:rsidRPr="00FC0ADF">
            <w:rPr>
              <w:rStyle w:val="Platzhaltertext"/>
              <w:rFonts w:cs="Arial"/>
              <w:color w:val="FF0000"/>
            </w:rPr>
            <w:t>[</w:t>
          </w:r>
          <w:r w:rsidRPr="00FC0ADF">
            <w:rPr>
              <w:rStyle w:val="Platzhaltertext"/>
              <w:color w:val="FF0000"/>
            </w:rPr>
            <w:t>…</w:t>
          </w:r>
          <w:r w:rsidRPr="00FC0ADF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2C0FAE8275EA48B3A5D90666A95C0A0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D4B5CED-919B-4441-9C4C-EC2D833FF8DA}"/>
      </w:docPartPr>
      <w:docPartBody>
        <w:p w:rsidR="00000000" w:rsidRDefault="00C9166E" w:rsidP="00C9166E">
          <w:pPr>
            <w:pStyle w:val="2C0FAE8275EA48B3A5D90666A95C0A084"/>
          </w:pPr>
          <w:r w:rsidRPr="00FC0ADF">
            <w:rPr>
              <w:rStyle w:val="Platzhaltertext"/>
              <w:rFonts w:cs="Arial"/>
              <w:color w:val="FF0000"/>
            </w:rPr>
            <w:t>[</w:t>
          </w:r>
          <w:r w:rsidRPr="00FC0ADF">
            <w:rPr>
              <w:rStyle w:val="Platzhaltertext"/>
              <w:color w:val="FF0000"/>
            </w:rPr>
            <w:t>…</w:t>
          </w:r>
          <w:r w:rsidRPr="00FC0ADF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5654F4F98E4D485385FA3598C032FDA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3F541FB-2BBE-490C-BAE7-D2C30A22E21A}"/>
      </w:docPartPr>
      <w:docPartBody>
        <w:p w:rsidR="00000000" w:rsidRDefault="00C9166E" w:rsidP="00C9166E">
          <w:pPr>
            <w:pStyle w:val="5654F4F98E4D485385FA3598C032FDAB4"/>
          </w:pPr>
          <w:r w:rsidRPr="00FC0ADF">
            <w:rPr>
              <w:rStyle w:val="Platzhaltertext"/>
              <w:rFonts w:cs="Arial"/>
              <w:color w:val="FF0000"/>
            </w:rPr>
            <w:t>[</w:t>
          </w:r>
          <w:r w:rsidRPr="00FC0ADF">
            <w:rPr>
              <w:rStyle w:val="Platzhaltertext"/>
              <w:color w:val="FF0000"/>
            </w:rPr>
            <w:t>…</w:t>
          </w:r>
          <w:r w:rsidRPr="00FC0ADF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331C78B98F26405DA9A0AC17DD7660C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7EDDDFA-1BCE-4E68-ACFD-7035A9A2E9A4}"/>
      </w:docPartPr>
      <w:docPartBody>
        <w:p w:rsidR="00000000" w:rsidRDefault="00C9166E" w:rsidP="00C9166E">
          <w:pPr>
            <w:pStyle w:val="331C78B98F26405DA9A0AC17DD7660CE4"/>
          </w:pPr>
          <w:r w:rsidRPr="00FC0ADF">
            <w:rPr>
              <w:rStyle w:val="Platzhaltertext"/>
              <w:rFonts w:cs="Arial"/>
              <w:color w:val="FF0000"/>
            </w:rPr>
            <w:t>[</w:t>
          </w:r>
          <w:r w:rsidRPr="00FC0ADF">
            <w:rPr>
              <w:rStyle w:val="Platzhaltertext"/>
              <w:color w:val="FF0000"/>
            </w:rPr>
            <w:t>…</w:t>
          </w:r>
          <w:r w:rsidRPr="00FC0ADF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848C10E32F9144999F3D55027A606FC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EB01A2-4105-4B8D-B17D-07B3FF8284F2}"/>
      </w:docPartPr>
      <w:docPartBody>
        <w:p w:rsidR="00000000" w:rsidRDefault="00C9166E" w:rsidP="00C9166E">
          <w:pPr>
            <w:pStyle w:val="848C10E32F9144999F3D55027A606FCA4"/>
          </w:pPr>
          <w:r w:rsidRPr="00FC0ADF">
            <w:rPr>
              <w:rStyle w:val="Platzhaltertext"/>
              <w:rFonts w:cs="Arial"/>
              <w:color w:val="FF0000"/>
            </w:rPr>
            <w:t>[</w:t>
          </w:r>
          <w:r w:rsidRPr="00FC0ADF">
            <w:rPr>
              <w:rStyle w:val="Platzhaltertext"/>
              <w:color w:val="FF0000"/>
            </w:rPr>
            <w:t>…</w:t>
          </w:r>
          <w:r w:rsidRPr="00FC0ADF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D6B313A31B804A39B9FE838114B8001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D567C55-02EE-4310-8D6A-DFB637E728BF}"/>
      </w:docPartPr>
      <w:docPartBody>
        <w:p w:rsidR="00000000" w:rsidRDefault="00C9166E" w:rsidP="00C9166E">
          <w:pPr>
            <w:pStyle w:val="D6B313A31B804A39B9FE838114B800144"/>
          </w:pPr>
          <w:r w:rsidRPr="00FC0ADF">
            <w:rPr>
              <w:rStyle w:val="Platzhaltertext"/>
              <w:rFonts w:cs="Arial"/>
              <w:color w:val="FF0000"/>
            </w:rPr>
            <w:t>[</w:t>
          </w:r>
          <w:r w:rsidRPr="00FC0ADF">
            <w:rPr>
              <w:rStyle w:val="Platzhaltertext"/>
              <w:color w:val="FF0000"/>
            </w:rPr>
            <w:t>…</w:t>
          </w:r>
          <w:r w:rsidRPr="00FC0ADF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13161A44E9324C4CA1E7B22C099F8CC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5313042-5C90-4CB8-8EE0-AEDB35B8808F}"/>
      </w:docPartPr>
      <w:docPartBody>
        <w:p w:rsidR="00000000" w:rsidRDefault="00C9166E" w:rsidP="00C9166E">
          <w:pPr>
            <w:pStyle w:val="13161A44E9324C4CA1E7B22C099F8CCE4"/>
          </w:pPr>
          <w:r w:rsidRPr="00FC0ADF">
            <w:rPr>
              <w:rStyle w:val="Platzhaltertext"/>
              <w:rFonts w:cs="Arial"/>
              <w:color w:val="FF0000"/>
            </w:rPr>
            <w:t>[</w:t>
          </w:r>
          <w:r w:rsidRPr="00FC0ADF">
            <w:rPr>
              <w:rStyle w:val="Platzhaltertext"/>
              <w:color w:val="FF0000"/>
            </w:rPr>
            <w:t>…</w:t>
          </w:r>
          <w:r w:rsidRPr="00FC0ADF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84CBFF4E34E8496CB7D45FDAEDE831C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00215F5-565A-49C6-98BD-331B208B2E0B}"/>
      </w:docPartPr>
      <w:docPartBody>
        <w:p w:rsidR="00000000" w:rsidRDefault="00C9166E" w:rsidP="00C9166E">
          <w:pPr>
            <w:pStyle w:val="84CBFF4E34E8496CB7D45FDAEDE831C14"/>
          </w:pPr>
          <w:r w:rsidRPr="00FC0ADF">
            <w:rPr>
              <w:rStyle w:val="Platzhaltertext"/>
              <w:rFonts w:cs="Arial"/>
              <w:color w:val="FF0000"/>
            </w:rPr>
            <w:t>[</w:t>
          </w:r>
          <w:r w:rsidRPr="00FC0ADF">
            <w:rPr>
              <w:rStyle w:val="Platzhaltertext"/>
              <w:color w:val="FF0000"/>
            </w:rPr>
            <w:t>…</w:t>
          </w:r>
          <w:r w:rsidRPr="00FC0ADF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52C95502A21B435AB7FA4BB3D8679EA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CDBC3EF-DE6D-4B52-B02D-F8BFFCF9605B}"/>
      </w:docPartPr>
      <w:docPartBody>
        <w:p w:rsidR="00000000" w:rsidRDefault="00C9166E" w:rsidP="00C9166E">
          <w:pPr>
            <w:pStyle w:val="52C95502A21B435AB7FA4BB3D8679EA04"/>
          </w:pPr>
          <w:r w:rsidRPr="00FC0ADF">
            <w:rPr>
              <w:rStyle w:val="Platzhaltertext"/>
              <w:rFonts w:cs="Arial"/>
              <w:color w:val="FF0000"/>
            </w:rPr>
            <w:t>[</w:t>
          </w:r>
          <w:r w:rsidRPr="00FC0ADF">
            <w:rPr>
              <w:rStyle w:val="Platzhaltertext"/>
              <w:color w:val="FF0000"/>
            </w:rPr>
            <w:t>…</w:t>
          </w:r>
          <w:r w:rsidRPr="00FC0ADF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7DC580F453604DF99E37CC1622A4AE2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274382B-71C1-433C-AB04-0D4355973293}"/>
      </w:docPartPr>
      <w:docPartBody>
        <w:p w:rsidR="00000000" w:rsidRDefault="00C9166E" w:rsidP="00C9166E">
          <w:pPr>
            <w:pStyle w:val="7DC580F453604DF99E37CC1622A4AE284"/>
          </w:pPr>
          <w:r w:rsidRPr="00FC0ADF">
            <w:rPr>
              <w:rStyle w:val="Platzhaltertext"/>
              <w:rFonts w:cs="Arial"/>
              <w:color w:val="FF0000"/>
            </w:rPr>
            <w:t>[</w:t>
          </w:r>
          <w:r w:rsidRPr="00FC0ADF">
            <w:rPr>
              <w:rStyle w:val="Platzhaltertext"/>
              <w:color w:val="FF0000"/>
            </w:rPr>
            <w:t>…</w:t>
          </w:r>
          <w:r w:rsidRPr="00FC0ADF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56630C928CFE439F972A59C3C733C8E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2E992A1-E273-4926-AB16-7A6920F07991}"/>
      </w:docPartPr>
      <w:docPartBody>
        <w:p w:rsidR="00000000" w:rsidRDefault="00C9166E" w:rsidP="00C9166E">
          <w:pPr>
            <w:pStyle w:val="56630C928CFE439F972A59C3C733C8EF4"/>
          </w:pPr>
          <w:r w:rsidRPr="00FC0ADF">
            <w:rPr>
              <w:rStyle w:val="Platzhaltertext"/>
              <w:rFonts w:cs="Arial"/>
              <w:color w:val="FF0000"/>
            </w:rPr>
            <w:t>[</w:t>
          </w:r>
          <w:r w:rsidRPr="00FC0ADF">
            <w:rPr>
              <w:rStyle w:val="Platzhaltertext"/>
              <w:color w:val="FF0000"/>
            </w:rPr>
            <w:t>…</w:t>
          </w:r>
          <w:r w:rsidRPr="00FC0ADF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C62449D66A5040FDB4EA1EBABBEBC44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4C3298B-2EAA-4CA9-9CF4-7A9AE150E817}"/>
      </w:docPartPr>
      <w:docPartBody>
        <w:p w:rsidR="00000000" w:rsidRDefault="00C9166E" w:rsidP="00C9166E">
          <w:pPr>
            <w:pStyle w:val="C62449D66A5040FDB4EA1EBABBEBC4464"/>
          </w:pPr>
          <w:r w:rsidRPr="00FC0ADF">
            <w:rPr>
              <w:rStyle w:val="Platzhaltertext"/>
              <w:rFonts w:cs="Arial"/>
              <w:color w:val="FF0000"/>
            </w:rPr>
            <w:t>[</w:t>
          </w:r>
          <w:r w:rsidRPr="00FC0ADF">
            <w:rPr>
              <w:rStyle w:val="Platzhaltertext"/>
              <w:color w:val="FF0000"/>
            </w:rPr>
            <w:t>…</w:t>
          </w:r>
          <w:r w:rsidRPr="00FC0ADF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F6161DD1D4DB456B80F34FFD683EC6E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F6EDADD-B2C9-4E61-AD85-50BEEB7BBDA8}"/>
      </w:docPartPr>
      <w:docPartBody>
        <w:p w:rsidR="00000000" w:rsidRDefault="00C9166E" w:rsidP="00C9166E">
          <w:pPr>
            <w:pStyle w:val="F6161DD1D4DB456B80F34FFD683EC6EC4"/>
          </w:pPr>
          <w:r w:rsidRPr="00FC0ADF">
            <w:rPr>
              <w:rStyle w:val="Platzhaltertext"/>
              <w:rFonts w:cs="Arial"/>
              <w:color w:val="FF0000"/>
            </w:rPr>
            <w:t>[</w:t>
          </w:r>
          <w:r w:rsidRPr="00FC0ADF">
            <w:rPr>
              <w:rStyle w:val="Platzhaltertext"/>
              <w:color w:val="FF0000"/>
            </w:rPr>
            <w:t>…</w:t>
          </w:r>
          <w:r w:rsidRPr="00FC0ADF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76F0368DCC554678916D4DB06CDF93B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0E87CA-7183-46FC-A521-3D330B4FC738}"/>
      </w:docPartPr>
      <w:docPartBody>
        <w:p w:rsidR="00000000" w:rsidRDefault="00C9166E" w:rsidP="00C9166E">
          <w:pPr>
            <w:pStyle w:val="76F0368DCC554678916D4DB06CDF93B84"/>
          </w:pPr>
          <w:r w:rsidRPr="00FC0ADF">
            <w:rPr>
              <w:rStyle w:val="Platzhaltertext"/>
              <w:rFonts w:cs="Arial"/>
              <w:color w:val="FF0000"/>
            </w:rPr>
            <w:t>[</w:t>
          </w:r>
          <w:r w:rsidRPr="00FC0ADF">
            <w:rPr>
              <w:rStyle w:val="Platzhaltertext"/>
              <w:color w:val="FF0000"/>
            </w:rPr>
            <w:t>…</w:t>
          </w:r>
          <w:r w:rsidRPr="00FC0ADF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772F127672C041ABBB97175918D72C4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E58FD74-883A-4483-98E2-2975E8A780FC}"/>
      </w:docPartPr>
      <w:docPartBody>
        <w:p w:rsidR="00000000" w:rsidRDefault="00C9166E" w:rsidP="00C9166E">
          <w:pPr>
            <w:pStyle w:val="772F127672C041ABBB97175918D72C4B4"/>
          </w:pPr>
          <w:r w:rsidRPr="00FC0ADF">
            <w:rPr>
              <w:rStyle w:val="Platzhaltertext"/>
              <w:rFonts w:cs="Arial"/>
              <w:color w:val="FF0000"/>
            </w:rPr>
            <w:t>[</w:t>
          </w:r>
          <w:r w:rsidRPr="00FC0ADF">
            <w:rPr>
              <w:rStyle w:val="Platzhaltertext"/>
              <w:color w:val="FF0000"/>
            </w:rPr>
            <w:t>…</w:t>
          </w:r>
          <w:r w:rsidRPr="00FC0ADF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B8189A67F11B4EF286A9A70319246DA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418F945-699B-402D-8B91-6C96F33B2EC0}"/>
      </w:docPartPr>
      <w:docPartBody>
        <w:p w:rsidR="00000000" w:rsidRDefault="00C9166E" w:rsidP="00C9166E">
          <w:pPr>
            <w:pStyle w:val="B8189A67F11B4EF286A9A70319246DAA4"/>
          </w:pPr>
          <w:r w:rsidRPr="00FC0ADF">
            <w:rPr>
              <w:rStyle w:val="Platzhaltertext"/>
              <w:rFonts w:cs="Arial"/>
              <w:color w:val="FF0000"/>
            </w:rPr>
            <w:t>[</w:t>
          </w:r>
          <w:r w:rsidRPr="00FC0ADF">
            <w:rPr>
              <w:rStyle w:val="Platzhaltertext"/>
              <w:color w:val="FF0000"/>
            </w:rPr>
            <w:t>…</w:t>
          </w:r>
          <w:r w:rsidRPr="00FC0ADF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5F5463737E184EBBA32E6DF324C70A0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4F8DC42-9361-46F4-BB9A-F51254B87058}"/>
      </w:docPartPr>
      <w:docPartBody>
        <w:p w:rsidR="00000000" w:rsidRDefault="00C9166E" w:rsidP="00C9166E">
          <w:pPr>
            <w:pStyle w:val="5F5463737E184EBBA32E6DF324C70A0F4"/>
          </w:pPr>
          <w:r w:rsidRPr="00FC0ADF">
            <w:rPr>
              <w:rStyle w:val="Platzhaltertext"/>
              <w:rFonts w:cs="Arial"/>
              <w:color w:val="FF0000"/>
            </w:rPr>
            <w:t>[</w:t>
          </w:r>
          <w:r w:rsidRPr="00FC0ADF">
            <w:rPr>
              <w:rStyle w:val="Platzhaltertext"/>
              <w:color w:val="FF0000"/>
            </w:rPr>
            <w:t>…</w:t>
          </w:r>
          <w:r w:rsidRPr="00FC0ADF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FA94ECD416F943AE8B9E2FC64BD207F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AAC227F-ACDA-4EA0-9F1D-1D50EE99CE64}"/>
      </w:docPartPr>
      <w:docPartBody>
        <w:p w:rsidR="00000000" w:rsidRDefault="00C9166E" w:rsidP="00C9166E">
          <w:pPr>
            <w:pStyle w:val="FA94ECD416F943AE8B9E2FC64BD207F64"/>
          </w:pPr>
          <w:r w:rsidRPr="00FC0ADF">
            <w:rPr>
              <w:rStyle w:val="Platzhaltertext"/>
              <w:rFonts w:cs="Arial"/>
              <w:color w:val="FF0000"/>
            </w:rPr>
            <w:t>[</w:t>
          </w:r>
          <w:r w:rsidRPr="00FC0ADF">
            <w:rPr>
              <w:rStyle w:val="Platzhaltertext"/>
              <w:color w:val="FF0000"/>
            </w:rPr>
            <w:t>…</w:t>
          </w:r>
          <w:r w:rsidRPr="00FC0ADF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BCAA84689C504B46882F4E2BF3798C0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FE84DC1-0A64-4E6E-9A11-3BC3CE81D82A}"/>
      </w:docPartPr>
      <w:docPartBody>
        <w:p w:rsidR="00000000" w:rsidRDefault="00C9166E" w:rsidP="00C9166E">
          <w:pPr>
            <w:pStyle w:val="BCAA84689C504B46882F4E2BF3798C0E4"/>
          </w:pPr>
          <w:r w:rsidRPr="00FC0ADF">
            <w:rPr>
              <w:rStyle w:val="Platzhaltertext"/>
              <w:rFonts w:cs="Arial"/>
              <w:color w:val="FF0000"/>
            </w:rPr>
            <w:t>[</w:t>
          </w:r>
          <w:r w:rsidRPr="00FC0ADF">
            <w:rPr>
              <w:rStyle w:val="Platzhaltertext"/>
              <w:color w:val="FF0000"/>
            </w:rPr>
            <w:t>…</w:t>
          </w:r>
          <w:r w:rsidRPr="00FC0ADF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28CEFF257EC842CDB6F67527A295EAF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51461E2-BFC9-48CE-A6AB-BB2540DE2F60}"/>
      </w:docPartPr>
      <w:docPartBody>
        <w:p w:rsidR="00000000" w:rsidRDefault="00C9166E" w:rsidP="00C9166E">
          <w:pPr>
            <w:pStyle w:val="28CEFF257EC842CDB6F67527A295EAF64"/>
          </w:pPr>
          <w:r w:rsidRPr="00FC0ADF">
            <w:rPr>
              <w:rStyle w:val="Platzhaltertext"/>
              <w:rFonts w:cs="Arial"/>
              <w:color w:val="FF0000"/>
            </w:rPr>
            <w:t>[</w:t>
          </w:r>
          <w:r w:rsidRPr="00FC0ADF">
            <w:rPr>
              <w:rStyle w:val="Platzhaltertext"/>
              <w:color w:val="FF0000"/>
            </w:rPr>
            <w:t>…</w:t>
          </w:r>
          <w:r w:rsidRPr="00FC0ADF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E25DA507ACD447D3BEA8B3A6ACA2D28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8DAE08F-162A-4D3A-8126-9C6A6BB05896}"/>
      </w:docPartPr>
      <w:docPartBody>
        <w:p w:rsidR="00000000" w:rsidRDefault="00C9166E" w:rsidP="00C9166E">
          <w:pPr>
            <w:pStyle w:val="E25DA507ACD447D3BEA8B3A6ACA2D2804"/>
          </w:pPr>
          <w:r w:rsidRPr="00FC0ADF">
            <w:rPr>
              <w:rStyle w:val="Platzhaltertext"/>
              <w:rFonts w:cs="Arial"/>
              <w:color w:val="FF0000"/>
            </w:rPr>
            <w:t>[</w:t>
          </w:r>
          <w:r w:rsidRPr="00FC0ADF">
            <w:rPr>
              <w:rStyle w:val="Platzhaltertext"/>
              <w:color w:val="FF0000"/>
            </w:rPr>
            <w:t>…</w:t>
          </w:r>
          <w:r w:rsidRPr="00FC0ADF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140AC0967C0B4561A3057C1D0A978AF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4D52442-7520-4BD0-A598-9C34D75701DE}"/>
      </w:docPartPr>
      <w:docPartBody>
        <w:p w:rsidR="00000000" w:rsidRDefault="00C9166E" w:rsidP="00C9166E">
          <w:pPr>
            <w:pStyle w:val="140AC0967C0B4561A3057C1D0A978AF94"/>
          </w:pPr>
          <w:r w:rsidRPr="00FC0ADF">
            <w:rPr>
              <w:rStyle w:val="Platzhaltertext"/>
              <w:rFonts w:cs="Arial"/>
              <w:color w:val="FF0000"/>
            </w:rPr>
            <w:t>[</w:t>
          </w:r>
          <w:r w:rsidRPr="00FC0ADF">
            <w:rPr>
              <w:rStyle w:val="Platzhaltertext"/>
              <w:color w:val="FF0000"/>
            </w:rPr>
            <w:t>…</w:t>
          </w:r>
          <w:r w:rsidRPr="00FC0ADF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EA6F223430564D44B30900F3160199A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591C3D7-FAD2-4C29-B221-EC084A1E4F74}"/>
      </w:docPartPr>
      <w:docPartBody>
        <w:p w:rsidR="00000000" w:rsidRDefault="00C9166E" w:rsidP="00C9166E">
          <w:pPr>
            <w:pStyle w:val="EA6F223430564D44B30900F3160199A42"/>
          </w:pPr>
          <w:r w:rsidRPr="00FC0ADF">
            <w:rPr>
              <w:rStyle w:val="Platzhaltertext"/>
              <w:rFonts w:cs="Arial"/>
              <w:color w:val="FF0000"/>
            </w:rPr>
            <w:t>[</w:t>
          </w:r>
          <w:r w:rsidRPr="00FC0ADF">
            <w:rPr>
              <w:rStyle w:val="Platzhaltertext"/>
              <w:color w:val="FF0000"/>
            </w:rPr>
            <w:t>…</w:t>
          </w:r>
          <w:r w:rsidRPr="00FC0ADF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AF74A5C26AE645569636068DBCA085D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8B60627-85A4-4329-98A4-D20D52D933A1}"/>
      </w:docPartPr>
      <w:docPartBody>
        <w:p w:rsidR="00000000" w:rsidRDefault="00C9166E" w:rsidP="00C9166E">
          <w:pPr>
            <w:pStyle w:val="AF74A5C26AE645569636068DBCA085D82"/>
          </w:pPr>
          <w:r w:rsidRPr="00FC0ADF">
            <w:rPr>
              <w:rStyle w:val="Platzhaltertext"/>
              <w:rFonts w:cs="Arial"/>
              <w:color w:val="FF0000"/>
            </w:rPr>
            <w:t>[</w:t>
          </w:r>
          <w:r w:rsidRPr="00FC0ADF">
            <w:rPr>
              <w:rStyle w:val="Platzhaltertext"/>
              <w:color w:val="FF0000"/>
            </w:rPr>
            <w:t>…</w:t>
          </w:r>
          <w:r w:rsidRPr="00FC0ADF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84CE669B43B542719495D2B6F365A52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8929F61-F061-4F66-8E7A-439E1951B2DC}"/>
      </w:docPartPr>
      <w:docPartBody>
        <w:p w:rsidR="00000000" w:rsidRDefault="00C9166E" w:rsidP="00C9166E">
          <w:pPr>
            <w:pStyle w:val="84CE669B43B542719495D2B6F365A52A2"/>
          </w:pPr>
          <w:r w:rsidRPr="00FC0ADF">
            <w:rPr>
              <w:rStyle w:val="Platzhaltertext"/>
              <w:rFonts w:cs="Arial"/>
              <w:color w:val="FF0000"/>
            </w:rPr>
            <w:t>[</w:t>
          </w:r>
          <w:r w:rsidRPr="00FC0ADF">
            <w:rPr>
              <w:rStyle w:val="Platzhaltertext"/>
              <w:color w:val="FF0000"/>
            </w:rPr>
            <w:t>…</w:t>
          </w:r>
          <w:r w:rsidRPr="00FC0ADF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AA2608F0CE384BC3A286F179E441FA2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968061B-2D38-44C5-967D-523330009CC1}"/>
      </w:docPartPr>
      <w:docPartBody>
        <w:p w:rsidR="00000000" w:rsidRDefault="00C9166E" w:rsidP="00C9166E">
          <w:pPr>
            <w:pStyle w:val="AA2608F0CE384BC3A286F179E441FA262"/>
          </w:pPr>
          <w:r w:rsidRPr="00FC0ADF">
            <w:rPr>
              <w:rStyle w:val="Platzhaltertext"/>
              <w:rFonts w:cs="Arial"/>
              <w:color w:val="FF0000"/>
            </w:rPr>
            <w:t>[</w:t>
          </w:r>
          <w:r w:rsidRPr="00FC0ADF">
            <w:rPr>
              <w:rStyle w:val="Platzhaltertext"/>
              <w:color w:val="FF0000"/>
            </w:rPr>
            <w:t>…</w:t>
          </w:r>
          <w:r w:rsidRPr="00FC0ADF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2385911710194F1F84DF9B54E96B4DC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1F7E703-A4B3-4073-81EB-4B2070F8E799}"/>
      </w:docPartPr>
      <w:docPartBody>
        <w:p w:rsidR="00000000" w:rsidRDefault="00C9166E" w:rsidP="00C9166E">
          <w:pPr>
            <w:pStyle w:val="2385911710194F1F84DF9B54E96B4DCE2"/>
          </w:pPr>
          <w:r w:rsidRPr="00FC0ADF">
            <w:rPr>
              <w:rStyle w:val="Platzhaltertext"/>
              <w:rFonts w:cs="Arial"/>
              <w:color w:val="FF0000"/>
            </w:rPr>
            <w:t>[</w:t>
          </w:r>
          <w:r w:rsidRPr="00FC0ADF">
            <w:rPr>
              <w:rStyle w:val="Platzhaltertext"/>
              <w:color w:val="FF0000"/>
            </w:rPr>
            <w:t>…</w:t>
          </w:r>
          <w:r w:rsidRPr="00FC0ADF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F3E44D10E4E7474EB89195FB350C7E0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B532D45-0A8E-4A0A-A145-1FA4D7E65AA4}"/>
      </w:docPartPr>
      <w:docPartBody>
        <w:p w:rsidR="00000000" w:rsidRDefault="00C9166E" w:rsidP="00C9166E">
          <w:pPr>
            <w:pStyle w:val="F3E44D10E4E7474EB89195FB350C7E0F2"/>
          </w:pPr>
          <w:r w:rsidRPr="00FC0ADF">
            <w:rPr>
              <w:rStyle w:val="Platzhaltertext"/>
              <w:rFonts w:cs="Arial"/>
              <w:color w:val="FF0000"/>
            </w:rPr>
            <w:t>[</w:t>
          </w:r>
          <w:r w:rsidRPr="00FC0ADF">
            <w:rPr>
              <w:rStyle w:val="Platzhaltertext"/>
              <w:color w:val="FF0000"/>
            </w:rPr>
            <w:t>…</w:t>
          </w:r>
          <w:r w:rsidRPr="00FC0ADF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C6396D4D6FD0411A8B73798308446F8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6661FFD-85AB-448C-B1D7-EEE699959ED5}"/>
      </w:docPartPr>
      <w:docPartBody>
        <w:p w:rsidR="00000000" w:rsidRDefault="00C9166E" w:rsidP="00C9166E">
          <w:pPr>
            <w:pStyle w:val="C6396D4D6FD0411A8B73798308446F892"/>
          </w:pPr>
          <w:r w:rsidRPr="00FC0ADF">
            <w:rPr>
              <w:rStyle w:val="Platzhaltertext"/>
              <w:rFonts w:cs="Arial"/>
              <w:color w:val="FF0000"/>
            </w:rPr>
            <w:t>[</w:t>
          </w:r>
          <w:r w:rsidRPr="00FC0ADF">
            <w:rPr>
              <w:rStyle w:val="Platzhaltertext"/>
              <w:color w:val="FF0000"/>
            </w:rPr>
            <w:t>…</w:t>
          </w:r>
          <w:r w:rsidRPr="00FC0ADF">
            <w:rPr>
              <w:rStyle w:val="Platzhaltertext"/>
              <w:rFonts w:cs="Arial"/>
              <w:color w:val="FF0000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ZWAdobeF">
    <w:altName w:val="Times New Roman"/>
    <w:panose1 w:val="00000000000000000000"/>
    <w:charset w:val="00"/>
    <w:family w:val="auto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166E"/>
    <w:rsid w:val="00B6593D"/>
    <w:rsid w:val="00C91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C9166E"/>
    <w:rPr>
      <w:color w:val="808080"/>
    </w:rPr>
  </w:style>
  <w:style w:type="paragraph" w:customStyle="1" w:styleId="A72B289EFA164F48B75610A294A7C12B">
    <w:name w:val="A72B289EFA164F48B75610A294A7C12B"/>
    <w:rsid w:val="00C9166E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DC86A4247757468A8272516DAC94FB30">
    <w:name w:val="DC86A4247757468A8272516DAC94FB30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6056EA9AFD964F95924F1713E0B5AE95">
    <w:name w:val="6056EA9AFD964F95924F1713E0B5AE95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45771735751649E2ADB6CCDADF7F82EF">
    <w:name w:val="45771735751649E2ADB6CCDADF7F82EF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0E7EFAE0ECE14C7A96C5C94D254BB237">
    <w:name w:val="0E7EFAE0ECE14C7A96C5C94D254BB237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EF37A05D88ED4870AFB4C269024F6FB0">
    <w:name w:val="EF37A05D88ED4870AFB4C269024F6FB0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AA66A322C42F4E96AFB9706957373116">
    <w:name w:val="AA66A322C42F4E96AFB9706957373116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0692F30DF9354C30829024CAC49DED8A">
    <w:name w:val="0692F30DF9354C30829024CAC49DED8A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D9A79162F9784D51967490ECD10D60DD">
    <w:name w:val="D9A79162F9784D51967490ECD10D60DD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F64421378F164C3FA95EBD20C83E7B7E">
    <w:name w:val="F64421378F164C3FA95EBD20C83E7B7E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B8399288A35D466499493A059DDFCDB5">
    <w:name w:val="B8399288A35D466499493A059DDFCDB5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876CB5AE0D8E40F5AE0C5174EA15F9BD">
    <w:name w:val="876CB5AE0D8E40F5AE0C5174EA15F9BD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B82DB764794547F08B3DE0D564EC805D">
    <w:name w:val="B82DB764794547F08B3DE0D564EC805D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425D93CD8B194B17BEE839D6F77FB47F">
    <w:name w:val="425D93CD8B194B17BEE839D6F77FB47F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49C05B9C503144E09D0953E77439CDFF">
    <w:name w:val="49C05B9C503144E09D0953E77439CDFF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8703EF60AE2A4290AAF00E0F79255FCC">
    <w:name w:val="8703EF60AE2A4290AAF00E0F79255FCC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D5D2B62C7554455FA069F7F6D0002AC8">
    <w:name w:val="D5D2B62C7554455FA069F7F6D0002AC8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CAC02AC4645C43FFB05E1E35E65CAFBD">
    <w:name w:val="CAC02AC4645C43FFB05E1E35E65CAFBD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EB6C38D377364908BDC8A6B8F6DEE9F4">
    <w:name w:val="EB6C38D377364908BDC8A6B8F6DEE9F4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255CCAAC3FD14BF58F704A5C6DC5EFFD">
    <w:name w:val="255CCAAC3FD14BF58F704A5C6DC5EFFD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5FE153BD9D944F6A8DE140FAF115DF80">
    <w:name w:val="5FE153BD9D944F6A8DE140FAF115DF80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D3CE436EBC5145A8814D01291329AD68">
    <w:name w:val="D3CE436EBC5145A8814D01291329AD68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BDC6C0994E4E45B1AA639E17329F1E3F">
    <w:name w:val="BDC6C0994E4E45B1AA639E17329F1E3F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795E448019174575AD7CF65424818350">
    <w:name w:val="795E448019174575AD7CF65424818350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2C0FAE8275EA48B3A5D90666A95C0A08">
    <w:name w:val="2C0FAE8275EA48B3A5D90666A95C0A08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5654F4F98E4D485385FA3598C032FDAB">
    <w:name w:val="5654F4F98E4D485385FA3598C032FDAB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331C78B98F26405DA9A0AC17DD7660CE">
    <w:name w:val="331C78B98F26405DA9A0AC17DD7660CE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848C10E32F9144999F3D55027A606FCA">
    <w:name w:val="848C10E32F9144999F3D55027A606FCA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D6B313A31B804A39B9FE838114B80014">
    <w:name w:val="D6B313A31B804A39B9FE838114B80014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13161A44E9324C4CA1E7B22C099F8CCE">
    <w:name w:val="13161A44E9324C4CA1E7B22C099F8CCE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84CBFF4E34E8496CB7D45FDAEDE831C1">
    <w:name w:val="84CBFF4E34E8496CB7D45FDAEDE831C1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52C95502A21B435AB7FA4BB3D8679EA0">
    <w:name w:val="52C95502A21B435AB7FA4BB3D8679EA0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7DC580F453604DF99E37CC1622A4AE28">
    <w:name w:val="7DC580F453604DF99E37CC1622A4AE28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56630C928CFE439F972A59C3C733C8EF">
    <w:name w:val="56630C928CFE439F972A59C3C733C8EF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C62449D66A5040FDB4EA1EBABBEBC446">
    <w:name w:val="C62449D66A5040FDB4EA1EBABBEBC446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F6161DD1D4DB456B80F34FFD683EC6EC">
    <w:name w:val="F6161DD1D4DB456B80F34FFD683EC6EC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76F0368DCC554678916D4DB06CDF93B8">
    <w:name w:val="76F0368DCC554678916D4DB06CDF93B8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772F127672C041ABBB97175918D72C4B">
    <w:name w:val="772F127672C041ABBB97175918D72C4B"/>
    <w:rsid w:val="00C9166E"/>
    <w:pPr>
      <w:spacing w:after="0" w:line="240" w:lineRule="auto"/>
    </w:pPr>
    <w:rPr>
      <w:rFonts w:ascii="Arial" w:eastAsia="Times New Roman" w:hAnsi="Arial" w:cs="Times New Roman"/>
      <w:sz w:val="14"/>
      <w:szCs w:val="20"/>
    </w:rPr>
  </w:style>
  <w:style w:type="paragraph" w:customStyle="1" w:styleId="B8189A67F11B4EF286A9A70319246DAA">
    <w:name w:val="B8189A67F11B4EF286A9A70319246DAA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5F5463737E184EBBA32E6DF324C70A0F">
    <w:name w:val="5F5463737E184EBBA32E6DF324C70A0F"/>
    <w:rsid w:val="00C9166E"/>
    <w:pPr>
      <w:spacing w:after="0" w:line="240" w:lineRule="auto"/>
    </w:pPr>
    <w:rPr>
      <w:rFonts w:ascii="Arial" w:eastAsia="Times New Roman" w:hAnsi="Arial" w:cs="Times New Roman"/>
      <w:sz w:val="14"/>
      <w:szCs w:val="20"/>
    </w:rPr>
  </w:style>
  <w:style w:type="paragraph" w:customStyle="1" w:styleId="FA94ECD416F943AE8B9E2FC64BD207F6">
    <w:name w:val="FA94ECD416F943AE8B9E2FC64BD207F6"/>
    <w:rsid w:val="00C9166E"/>
    <w:pPr>
      <w:spacing w:after="0" w:line="240" w:lineRule="auto"/>
    </w:pPr>
    <w:rPr>
      <w:rFonts w:ascii="Arial" w:eastAsia="Times New Roman" w:hAnsi="Arial" w:cs="Times New Roman"/>
      <w:sz w:val="14"/>
      <w:szCs w:val="20"/>
    </w:rPr>
  </w:style>
  <w:style w:type="paragraph" w:customStyle="1" w:styleId="BCAA84689C504B46882F4E2BF3798C0E">
    <w:name w:val="BCAA84689C504B46882F4E2BF3798C0E"/>
    <w:rsid w:val="00C9166E"/>
    <w:pPr>
      <w:spacing w:after="0" w:line="240" w:lineRule="auto"/>
    </w:pPr>
    <w:rPr>
      <w:rFonts w:ascii="Arial" w:eastAsia="Times New Roman" w:hAnsi="Arial" w:cs="Times New Roman"/>
      <w:sz w:val="14"/>
      <w:szCs w:val="20"/>
    </w:rPr>
  </w:style>
  <w:style w:type="paragraph" w:customStyle="1" w:styleId="28CEFF257EC842CDB6F67527A295EAF6">
    <w:name w:val="28CEFF257EC842CDB6F67527A295EAF6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E25DA507ACD447D3BEA8B3A6ACA2D280">
    <w:name w:val="E25DA507ACD447D3BEA8B3A6ACA2D280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140AC0967C0B4561A3057C1D0A978AF9">
    <w:name w:val="140AC0967C0B4561A3057C1D0A978AF9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874499DC26F047919A1CDBA4D6C2E7C1">
    <w:name w:val="874499DC26F047919A1CDBA4D6C2E7C1"/>
    <w:rsid w:val="00C9166E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12284197EF242F284AD12A54CCBB482">
    <w:name w:val="712284197EF242F284AD12A54CCBB482"/>
    <w:rsid w:val="00C9166E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72B289EFA164F48B75610A294A7C12B1">
    <w:name w:val="A72B289EFA164F48B75610A294A7C12B1"/>
    <w:rsid w:val="00C9166E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DC86A4247757468A8272516DAC94FB301">
    <w:name w:val="DC86A4247757468A8272516DAC94FB301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6056EA9AFD964F95924F1713E0B5AE951">
    <w:name w:val="6056EA9AFD964F95924F1713E0B5AE951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45771735751649E2ADB6CCDADF7F82EF1">
    <w:name w:val="45771735751649E2ADB6CCDADF7F82EF1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0E7EFAE0ECE14C7A96C5C94D254BB2371">
    <w:name w:val="0E7EFAE0ECE14C7A96C5C94D254BB2371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EA6F223430564D44B30900F3160199A4">
    <w:name w:val="EA6F223430564D44B30900F3160199A4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AA66A322C42F4E96AFB97069573731161">
    <w:name w:val="AA66A322C42F4E96AFB97069573731161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0692F30DF9354C30829024CAC49DED8A1">
    <w:name w:val="0692F30DF9354C30829024CAC49DED8A1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D9A79162F9784D51967490ECD10D60DD1">
    <w:name w:val="D9A79162F9784D51967490ECD10D60DD1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F64421378F164C3FA95EBD20C83E7B7E1">
    <w:name w:val="F64421378F164C3FA95EBD20C83E7B7E1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B8399288A35D466499493A059DDFCDB51">
    <w:name w:val="B8399288A35D466499493A059DDFCDB51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876CB5AE0D8E40F5AE0C5174EA15F9BD1">
    <w:name w:val="876CB5AE0D8E40F5AE0C5174EA15F9BD1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B82DB764794547F08B3DE0D564EC805D1">
    <w:name w:val="B82DB764794547F08B3DE0D564EC805D1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425D93CD8B194B17BEE839D6F77FB47F1">
    <w:name w:val="425D93CD8B194B17BEE839D6F77FB47F1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49C05B9C503144E09D0953E77439CDFF1">
    <w:name w:val="49C05B9C503144E09D0953E77439CDFF1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8703EF60AE2A4290AAF00E0F79255FCC1">
    <w:name w:val="8703EF60AE2A4290AAF00E0F79255FCC1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D5D2B62C7554455FA069F7F6D0002AC81">
    <w:name w:val="D5D2B62C7554455FA069F7F6D0002AC81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CAC02AC4645C43FFB05E1E35E65CAFBD1">
    <w:name w:val="CAC02AC4645C43FFB05E1E35E65CAFBD1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EB6C38D377364908BDC8A6B8F6DEE9F41">
    <w:name w:val="EB6C38D377364908BDC8A6B8F6DEE9F41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255CCAAC3FD14BF58F704A5C6DC5EFFD1">
    <w:name w:val="255CCAAC3FD14BF58F704A5C6DC5EFFD1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5FE153BD9D944F6A8DE140FAF115DF801">
    <w:name w:val="5FE153BD9D944F6A8DE140FAF115DF801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D3CE436EBC5145A8814D01291329AD681">
    <w:name w:val="D3CE436EBC5145A8814D01291329AD681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BDC6C0994E4E45B1AA639E17329F1E3F1">
    <w:name w:val="BDC6C0994E4E45B1AA639E17329F1E3F1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795E448019174575AD7CF654248183501">
    <w:name w:val="795E448019174575AD7CF654248183501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2C0FAE8275EA48B3A5D90666A95C0A081">
    <w:name w:val="2C0FAE8275EA48B3A5D90666A95C0A081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5654F4F98E4D485385FA3598C032FDAB1">
    <w:name w:val="5654F4F98E4D485385FA3598C032FDAB1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331C78B98F26405DA9A0AC17DD7660CE1">
    <w:name w:val="331C78B98F26405DA9A0AC17DD7660CE1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848C10E32F9144999F3D55027A606FCA1">
    <w:name w:val="848C10E32F9144999F3D55027A606FCA1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D6B313A31B804A39B9FE838114B800141">
    <w:name w:val="D6B313A31B804A39B9FE838114B800141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13161A44E9324C4CA1E7B22C099F8CCE1">
    <w:name w:val="13161A44E9324C4CA1E7B22C099F8CCE1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84CBFF4E34E8496CB7D45FDAEDE831C11">
    <w:name w:val="84CBFF4E34E8496CB7D45FDAEDE831C11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52C95502A21B435AB7FA4BB3D8679EA01">
    <w:name w:val="52C95502A21B435AB7FA4BB3D8679EA01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7DC580F453604DF99E37CC1622A4AE281">
    <w:name w:val="7DC580F453604DF99E37CC1622A4AE281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56630C928CFE439F972A59C3C733C8EF1">
    <w:name w:val="56630C928CFE439F972A59C3C733C8EF1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C62449D66A5040FDB4EA1EBABBEBC4461">
    <w:name w:val="C62449D66A5040FDB4EA1EBABBEBC4461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F6161DD1D4DB456B80F34FFD683EC6EC1">
    <w:name w:val="F6161DD1D4DB456B80F34FFD683EC6EC1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76F0368DCC554678916D4DB06CDF93B81">
    <w:name w:val="76F0368DCC554678916D4DB06CDF93B81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772F127672C041ABBB97175918D72C4B1">
    <w:name w:val="772F127672C041ABBB97175918D72C4B1"/>
    <w:rsid w:val="00C9166E"/>
    <w:pPr>
      <w:spacing w:after="0" w:line="240" w:lineRule="auto"/>
    </w:pPr>
    <w:rPr>
      <w:rFonts w:ascii="Arial" w:eastAsia="Times New Roman" w:hAnsi="Arial" w:cs="Times New Roman"/>
      <w:sz w:val="14"/>
      <w:szCs w:val="20"/>
    </w:rPr>
  </w:style>
  <w:style w:type="paragraph" w:customStyle="1" w:styleId="B8189A67F11B4EF286A9A70319246DAA1">
    <w:name w:val="B8189A67F11B4EF286A9A70319246DAA1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5F5463737E184EBBA32E6DF324C70A0F1">
    <w:name w:val="5F5463737E184EBBA32E6DF324C70A0F1"/>
    <w:rsid w:val="00C9166E"/>
    <w:pPr>
      <w:spacing w:after="0" w:line="240" w:lineRule="auto"/>
    </w:pPr>
    <w:rPr>
      <w:rFonts w:ascii="Arial" w:eastAsia="Times New Roman" w:hAnsi="Arial" w:cs="Times New Roman"/>
      <w:sz w:val="14"/>
      <w:szCs w:val="20"/>
    </w:rPr>
  </w:style>
  <w:style w:type="paragraph" w:customStyle="1" w:styleId="FA94ECD416F943AE8B9E2FC64BD207F61">
    <w:name w:val="FA94ECD416F943AE8B9E2FC64BD207F61"/>
    <w:rsid w:val="00C9166E"/>
    <w:pPr>
      <w:spacing w:after="0" w:line="240" w:lineRule="auto"/>
    </w:pPr>
    <w:rPr>
      <w:rFonts w:ascii="Arial" w:eastAsia="Times New Roman" w:hAnsi="Arial" w:cs="Times New Roman"/>
      <w:sz w:val="14"/>
      <w:szCs w:val="20"/>
    </w:rPr>
  </w:style>
  <w:style w:type="paragraph" w:customStyle="1" w:styleId="BCAA84689C504B46882F4E2BF3798C0E1">
    <w:name w:val="BCAA84689C504B46882F4E2BF3798C0E1"/>
    <w:rsid w:val="00C9166E"/>
    <w:pPr>
      <w:spacing w:after="0" w:line="240" w:lineRule="auto"/>
    </w:pPr>
    <w:rPr>
      <w:rFonts w:ascii="Arial" w:eastAsia="Times New Roman" w:hAnsi="Arial" w:cs="Times New Roman"/>
      <w:sz w:val="14"/>
      <w:szCs w:val="20"/>
    </w:rPr>
  </w:style>
  <w:style w:type="paragraph" w:customStyle="1" w:styleId="28CEFF257EC842CDB6F67527A295EAF61">
    <w:name w:val="28CEFF257EC842CDB6F67527A295EAF61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E25DA507ACD447D3BEA8B3A6ACA2D2801">
    <w:name w:val="E25DA507ACD447D3BEA8B3A6ACA2D2801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140AC0967C0B4561A3057C1D0A978AF91">
    <w:name w:val="140AC0967C0B4561A3057C1D0A978AF91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874499DC26F047919A1CDBA4D6C2E7C11">
    <w:name w:val="874499DC26F047919A1CDBA4D6C2E7C11"/>
    <w:rsid w:val="00C9166E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12284197EF242F284AD12A54CCBB4821">
    <w:name w:val="712284197EF242F284AD12A54CCBB4821"/>
    <w:rsid w:val="00C9166E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F3E44D10E4E7474EB89195FB350C7E0F">
    <w:name w:val="F3E44D10E4E7474EB89195FB350C7E0F"/>
    <w:rsid w:val="00C9166E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DC86A4247757468A8272516DAC94FB302">
    <w:name w:val="DC86A4247757468A8272516DAC94FB302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6056EA9AFD964F95924F1713E0B5AE952">
    <w:name w:val="6056EA9AFD964F95924F1713E0B5AE952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45771735751649E2ADB6CCDADF7F82EF2">
    <w:name w:val="45771735751649E2ADB6CCDADF7F82EF2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0E7EFAE0ECE14C7A96C5C94D254BB2372">
    <w:name w:val="0E7EFAE0ECE14C7A96C5C94D254BB2372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EA6F223430564D44B30900F3160199A41">
    <w:name w:val="EA6F223430564D44B30900F3160199A41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AF74A5C26AE645569636068DBCA085D8">
    <w:name w:val="AF74A5C26AE645569636068DBCA085D8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0692F30DF9354C30829024CAC49DED8A2">
    <w:name w:val="0692F30DF9354C30829024CAC49DED8A2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D9A79162F9784D51967490ECD10D60DD2">
    <w:name w:val="D9A79162F9784D51967490ECD10D60DD2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F64421378F164C3FA95EBD20C83E7B7E2">
    <w:name w:val="F64421378F164C3FA95EBD20C83E7B7E2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B8399288A35D466499493A059DDFCDB52">
    <w:name w:val="B8399288A35D466499493A059DDFCDB52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876CB5AE0D8E40F5AE0C5174EA15F9BD2">
    <w:name w:val="876CB5AE0D8E40F5AE0C5174EA15F9BD2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B82DB764794547F08B3DE0D564EC805D2">
    <w:name w:val="B82DB764794547F08B3DE0D564EC805D2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425D93CD8B194B17BEE839D6F77FB47F2">
    <w:name w:val="425D93CD8B194B17BEE839D6F77FB47F2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49C05B9C503144E09D0953E77439CDFF2">
    <w:name w:val="49C05B9C503144E09D0953E77439CDFF2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8703EF60AE2A4290AAF00E0F79255FCC2">
    <w:name w:val="8703EF60AE2A4290AAF00E0F79255FCC2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D5D2B62C7554455FA069F7F6D0002AC82">
    <w:name w:val="D5D2B62C7554455FA069F7F6D0002AC82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AA2608F0CE384BC3A286F179E441FA26">
    <w:name w:val="AA2608F0CE384BC3A286F179E441FA26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EB6C38D377364908BDC8A6B8F6DEE9F42">
    <w:name w:val="EB6C38D377364908BDC8A6B8F6DEE9F42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255CCAAC3FD14BF58F704A5C6DC5EFFD2">
    <w:name w:val="255CCAAC3FD14BF58F704A5C6DC5EFFD2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5FE153BD9D944F6A8DE140FAF115DF802">
    <w:name w:val="5FE153BD9D944F6A8DE140FAF115DF802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D3CE436EBC5145A8814D01291329AD682">
    <w:name w:val="D3CE436EBC5145A8814D01291329AD682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BDC6C0994E4E45B1AA639E17329F1E3F2">
    <w:name w:val="BDC6C0994E4E45B1AA639E17329F1E3F2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795E448019174575AD7CF654248183502">
    <w:name w:val="795E448019174575AD7CF654248183502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2C0FAE8275EA48B3A5D90666A95C0A082">
    <w:name w:val="2C0FAE8275EA48B3A5D90666A95C0A082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5654F4F98E4D485385FA3598C032FDAB2">
    <w:name w:val="5654F4F98E4D485385FA3598C032FDAB2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331C78B98F26405DA9A0AC17DD7660CE2">
    <w:name w:val="331C78B98F26405DA9A0AC17DD7660CE2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848C10E32F9144999F3D55027A606FCA2">
    <w:name w:val="848C10E32F9144999F3D55027A606FCA2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D6B313A31B804A39B9FE838114B800142">
    <w:name w:val="D6B313A31B804A39B9FE838114B800142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13161A44E9324C4CA1E7B22C099F8CCE2">
    <w:name w:val="13161A44E9324C4CA1E7B22C099F8CCE2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84CBFF4E34E8496CB7D45FDAEDE831C12">
    <w:name w:val="84CBFF4E34E8496CB7D45FDAEDE831C12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52C95502A21B435AB7FA4BB3D8679EA02">
    <w:name w:val="52C95502A21B435AB7FA4BB3D8679EA02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7DC580F453604DF99E37CC1622A4AE282">
    <w:name w:val="7DC580F453604DF99E37CC1622A4AE282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56630C928CFE439F972A59C3C733C8EF2">
    <w:name w:val="56630C928CFE439F972A59C3C733C8EF2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C62449D66A5040FDB4EA1EBABBEBC4462">
    <w:name w:val="C62449D66A5040FDB4EA1EBABBEBC4462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F6161DD1D4DB456B80F34FFD683EC6EC2">
    <w:name w:val="F6161DD1D4DB456B80F34FFD683EC6EC2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76F0368DCC554678916D4DB06CDF93B82">
    <w:name w:val="76F0368DCC554678916D4DB06CDF93B82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772F127672C041ABBB97175918D72C4B2">
    <w:name w:val="772F127672C041ABBB97175918D72C4B2"/>
    <w:rsid w:val="00C9166E"/>
    <w:pPr>
      <w:spacing w:after="0" w:line="240" w:lineRule="auto"/>
    </w:pPr>
    <w:rPr>
      <w:rFonts w:ascii="Arial" w:eastAsia="Times New Roman" w:hAnsi="Arial" w:cs="Times New Roman"/>
      <w:sz w:val="14"/>
      <w:szCs w:val="20"/>
    </w:rPr>
  </w:style>
  <w:style w:type="paragraph" w:customStyle="1" w:styleId="B8189A67F11B4EF286A9A70319246DAA2">
    <w:name w:val="B8189A67F11B4EF286A9A70319246DAA2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5F5463737E184EBBA32E6DF324C70A0F2">
    <w:name w:val="5F5463737E184EBBA32E6DF324C70A0F2"/>
    <w:rsid w:val="00C9166E"/>
    <w:pPr>
      <w:spacing w:after="0" w:line="240" w:lineRule="auto"/>
    </w:pPr>
    <w:rPr>
      <w:rFonts w:ascii="Arial" w:eastAsia="Times New Roman" w:hAnsi="Arial" w:cs="Times New Roman"/>
      <w:sz w:val="14"/>
      <w:szCs w:val="20"/>
    </w:rPr>
  </w:style>
  <w:style w:type="paragraph" w:customStyle="1" w:styleId="FA94ECD416F943AE8B9E2FC64BD207F62">
    <w:name w:val="FA94ECD416F943AE8B9E2FC64BD207F62"/>
    <w:rsid w:val="00C9166E"/>
    <w:pPr>
      <w:spacing w:after="0" w:line="240" w:lineRule="auto"/>
    </w:pPr>
    <w:rPr>
      <w:rFonts w:ascii="Arial" w:eastAsia="Times New Roman" w:hAnsi="Arial" w:cs="Times New Roman"/>
      <w:sz w:val="14"/>
      <w:szCs w:val="20"/>
    </w:rPr>
  </w:style>
  <w:style w:type="paragraph" w:customStyle="1" w:styleId="BCAA84689C504B46882F4E2BF3798C0E2">
    <w:name w:val="BCAA84689C504B46882F4E2BF3798C0E2"/>
    <w:rsid w:val="00C9166E"/>
    <w:pPr>
      <w:spacing w:after="0" w:line="240" w:lineRule="auto"/>
    </w:pPr>
    <w:rPr>
      <w:rFonts w:ascii="Arial" w:eastAsia="Times New Roman" w:hAnsi="Arial" w:cs="Times New Roman"/>
      <w:sz w:val="14"/>
      <w:szCs w:val="20"/>
    </w:rPr>
  </w:style>
  <w:style w:type="paragraph" w:customStyle="1" w:styleId="28CEFF257EC842CDB6F67527A295EAF62">
    <w:name w:val="28CEFF257EC842CDB6F67527A295EAF62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E25DA507ACD447D3BEA8B3A6ACA2D2802">
    <w:name w:val="E25DA507ACD447D3BEA8B3A6ACA2D2802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140AC0967C0B4561A3057C1D0A978AF92">
    <w:name w:val="140AC0967C0B4561A3057C1D0A978AF92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874499DC26F047919A1CDBA4D6C2E7C12">
    <w:name w:val="874499DC26F047919A1CDBA4D6C2E7C12"/>
    <w:rsid w:val="00C9166E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12284197EF242F284AD12A54CCBB4822">
    <w:name w:val="712284197EF242F284AD12A54CCBB4822"/>
    <w:rsid w:val="00C9166E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4CE669B43B542719495D2B6F365A52A">
    <w:name w:val="84CE669B43B542719495D2B6F365A52A"/>
    <w:rsid w:val="00C9166E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385911710194F1F84DF9B54E96B4DCE">
    <w:name w:val="2385911710194F1F84DF9B54E96B4DCE"/>
    <w:rsid w:val="00C9166E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6396D4D6FD0411A8B73798308446F89">
    <w:name w:val="C6396D4D6FD0411A8B73798308446F89"/>
    <w:rsid w:val="00C9166E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F3E44D10E4E7474EB89195FB350C7E0F1">
    <w:name w:val="F3E44D10E4E7474EB89195FB350C7E0F1"/>
    <w:rsid w:val="00C9166E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DC86A4247757468A8272516DAC94FB303">
    <w:name w:val="DC86A4247757468A8272516DAC94FB303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6056EA9AFD964F95924F1713E0B5AE953">
    <w:name w:val="6056EA9AFD964F95924F1713E0B5AE953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45771735751649E2ADB6CCDADF7F82EF3">
    <w:name w:val="45771735751649E2ADB6CCDADF7F82EF3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0E7EFAE0ECE14C7A96C5C94D254BB2373">
    <w:name w:val="0E7EFAE0ECE14C7A96C5C94D254BB2373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EA6F223430564D44B30900F3160199A42">
    <w:name w:val="EA6F223430564D44B30900F3160199A42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AF74A5C26AE645569636068DBCA085D81">
    <w:name w:val="AF74A5C26AE645569636068DBCA085D81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0692F30DF9354C30829024CAC49DED8A3">
    <w:name w:val="0692F30DF9354C30829024CAC49DED8A3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D9A79162F9784D51967490ECD10D60DD3">
    <w:name w:val="D9A79162F9784D51967490ECD10D60DD3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F64421378F164C3FA95EBD20C83E7B7E3">
    <w:name w:val="F64421378F164C3FA95EBD20C83E7B7E3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B8399288A35D466499493A059DDFCDB53">
    <w:name w:val="B8399288A35D466499493A059DDFCDB53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876CB5AE0D8E40F5AE0C5174EA15F9BD3">
    <w:name w:val="876CB5AE0D8E40F5AE0C5174EA15F9BD3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B82DB764794547F08B3DE0D564EC805D3">
    <w:name w:val="B82DB764794547F08B3DE0D564EC805D3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425D93CD8B194B17BEE839D6F77FB47F3">
    <w:name w:val="425D93CD8B194B17BEE839D6F77FB47F3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49C05B9C503144E09D0953E77439CDFF3">
    <w:name w:val="49C05B9C503144E09D0953E77439CDFF3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8703EF60AE2A4290AAF00E0F79255FCC3">
    <w:name w:val="8703EF60AE2A4290AAF00E0F79255FCC3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D5D2B62C7554455FA069F7F6D0002AC83">
    <w:name w:val="D5D2B62C7554455FA069F7F6D0002AC83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AA2608F0CE384BC3A286F179E441FA261">
    <w:name w:val="AA2608F0CE384BC3A286F179E441FA261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EB6C38D377364908BDC8A6B8F6DEE9F43">
    <w:name w:val="EB6C38D377364908BDC8A6B8F6DEE9F43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255CCAAC3FD14BF58F704A5C6DC5EFFD3">
    <w:name w:val="255CCAAC3FD14BF58F704A5C6DC5EFFD3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5FE153BD9D944F6A8DE140FAF115DF803">
    <w:name w:val="5FE153BD9D944F6A8DE140FAF115DF803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D3CE436EBC5145A8814D01291329AD683">
    <w:name w:val="D3CE436EBC5145A8814D01291329AD683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BDC6C0994E4E45B1AA639E17329F1E3F3">
    <w:name w:val="BDC6C0994E4E45B1AA639E17329F1E3F3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795E448019174575AD7CF654248183503">
    <w:name w:val="795E448019174575AD7CF654248183503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2C0FAE8275EA48B3A5D90666A95C0A083">
    <w:name w:val="2C0FAE8275EA48B3A5D90666A95C0A083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5654F4F98E4D485385FA3598C032FDAB3">
    <w:name w:val="5654F4F98E4D485385FA3598C032FDAB3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331C78B98F26405DA9A0AC17DD7660CE3">
    <w:name w:val="331C78B98F26405DA9A0AC17DD7660CE3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848C10E32F9144999F3D55027A606FCA3">
    <w:name w:val="848C10E32F9144999F3D55027A606FCA3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D6B313A31B804A39B9FE838114B800143">
    <w:name w:val="D6B313A31B804A39B9FE838114B800143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13161A44E9324C4CA1E7B22C099F8CCE3">
    <w:name w:val="13161A44E9324C4CA1E7B22C099F8CCE3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84CBFF4E34E8496CB7D45FDAEDE831C13">
    <w:name w:val="84CBFF4E34E8496CB7D45FDAEDE831C13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52C95502A21B435AB7FA4BB3D8679EA03">
    <w:name w:val="52C95502A21B435AB7FA4BB3D8679EA03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7DC580F453604DF99E37CC1622A4AE283">
    <w:name w:val="7DC580F453604DF99E37CC1622A4AE283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56630C928CFE439F972A59C3C733C8EF3">
    <w:name w:val="56630C928CFE439F972A59C3C733C8EF3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C62449D66A5040FDB4EA1EBABBEBC4463">
    <w:name w:val="C62449D66A5040FDB4EA1EBABBEBC4463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F6161DD1D4DB456B80F34FFD683EC6EC3">
    <w:name w:val="F6161DD1D4DB456B80F34FFD683EC6EC3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76F0368DCC554678916D4DB06CDF93B83">
    <w:name w:val="76F0368DCC554678916D4DB06CDF93B83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772F127672C041ABBB97175918D72C4B3">
    <w:name w:val="772F127672C041ABBB97175918D72C4B3"/>
    <w:rsid w:val="00C9166E"/>
    <w:pPr>
      <w:spacing w:after="0" w:line="240" w:lineRule="auto"/>
    </w:pPr>
    <w:rPr>
      <w:rFonts w:ascii="Arial" w:eastAsia="Times New Roman" w:hAnsi="Arial" w:cs="Times New Roman"/>
      <w:sz w:val="14"/>
      <w:szCs w:val="20"/>
    </w:rPr>
  </w:style>
  <w:style w:type="paragraph" w:customStyle="1" w:styleId="B8189A67F11B4EF286A9A70319246DAA3">
    <w:name w:val="B8189A67F11B4EF286A9A70319246DAA3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5F5463737E184EBBA32E6DF324C70A0F3">
    <w:name w:val="5F5463737E184EBBA32E6DF324C70A0F3"/>
    <w:rsid w:val="00C9166E"/>
    <w:pPr>
      <w:spacing w:after="0" w:line="240" w:lineRule="auto"/>
    </w:pPr>
    <w:rPr>
      <w:rFonts w:ascii="Arial" w:eastAsia="Times New Roman" w:hAnsi="Arial" w:cs="Times New Roman"/>
      <w:sz w:val="14"/>
      <w:szCs w:val="20"/>
    </w:rPr>
  </w:style>
  <w:style w:type="paragraph" w:customStyle="1" w:styleId="FA94ECD416F943AE8B9E2FC64BD207F63">
    <w:name w:val="FA94ECD416F943AE8B9E2FC64BD207F63"/>
    <w:rsid w:val="00C9166E"/>
    <w:pPr>
      <w:spacing w:after="0" w:line="240" w:lineRule="auto"/>
    </w:pPr>
    <w:rPr>
      <w:rFonts w:ascii="Arial" w:eastAsia="Times New Roman" w:hAnsi="Arial" w:cs="Times New Roman"/>
      <w:sz w:val="14"/>
      <w:szCs w:val="20"/>
    </w:rPr>
  </w:style>
  <w:style w:type="paragraph" w:customStyle="1" w:styleId="BCAA84689C504B46882F4E2BF3798C0E3">
    <w:name w:val="BCAA84689C504B46882F4E2BF3798C0E3"/>
    <w:rsid w:val="00C9166E"/>
    <w:pPr>
      <w:spacing w:after="0" w:line="240" w:lineRule="auto"/>
    </w:pPr>
    <w:rPr>
      <w:rFonts w:ascii="Arial" w:eastAsia="Times New Roman" w:hAnsi="Arial" w:cs="Times New Roman"/>
      <w:sz w:val="14"/>
      <w:szCs w:val="20"/>
    </w:rPr>
  </w:style>
  <w:style w:type="paragraph" w:customStyle="1" w:styleId="28CEFF257EC842CDB6F67527A295EAF63">
    <w:name w:val="28CEFF257EC842CDB6F67527A295EAF63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E25DA507ACD447D3BEA8B3A6ACA2D2803">
    <w:name w:val="E25DA507ACD447D3BEA8B3A6ACA2D2803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140AC0967C0B4561A3057C1D0A978AF93">
    <w:name w:val="140AC0967C0B4561A3057C1D0A978AF93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874499DC26F047919A1CDBA4D6C2E7C13">
    <w:name w:val="874499DC26F047919A1CDBA4D6C2E7C13"/>
    <w:rsid w:val="00C9166E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12284197EF242F284AD12A54CCBB4823">
    <w:name w:val="712284197EF242F284AD12A54CCBB4823"/>
    <w:rsid w:val="00C9166E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4CE669B43B542719495D2B6F365A52A1">
    <w:name w:val="84CE669B43B542719495D2B6F365A52A1"/>
    <w:rsid w:val="00C9166E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385911710194F1F84DF9B54E96B4DCE1">
    <w:name w:val="2385911710194F1F84DF9B54E96B4DCE1"/>
    <w:rsid w:val="00C9166E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6396D4D6FD0411A8B73798308446F891">
    <w:name w:val="C6396D4D6FD0411A8B73798308446F891"/>
    <w:rsid w:val="00C9166E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F3E44D10E4E7474EB89195FB350C7E0F2">
    <w:name w:val="F3E44D10E4E7474EB89195FB350C7E0F2"/>
    <w:rsid w:val="00C9166E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DC86A4247757468A8272516DAC94FB304">
    <w:name w:val="DC86A4247757468A8272516DAC94FB304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6056EA9AFD964F95924F1713E0B5AE954">
    <w:name w:val="6056EA9AFD964F95924F1713E0B5AE954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45771735751649E2ADB6CCDADF7F82EF4">
    <w:name w:val="45771735751649E2ADB6CCDADF7F82EF4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AF74A5C26AE645569636068DBCA085D82">
    <w:name w:val="AF74A5C26AE645569636068DBCA085D82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0692F30DF9354C30829024CAC49DED8A4">
    <w:name w:val="0692F30DF9354C30829024CAC49DED8A4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D9A79162F9784D51967490ECD10D60DD4">
    <w:name w:val="D9A79162F9784D51967490ECD10D60DD4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F64421378F164C3FA95EBD20C83E7B7E4">
    <w:name w:val="F64421378F164C3FA95EBD20C83E7B7E4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B8399288A35D466499493A059DDFCDB54">
    <w:name w:val="B8399288A35D466499493A059DDFCDB54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876CB5AE0D8E40F5AE0C5174EA15F9BD4">
    <w:name w:val="876CB5AE0D8E40F5AE0C5174EA15F9BD4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B82DB764794547F08B3DE0D564EC805D4">
    <w:name w:val="B82DB764794547F08B3DE0D564EC805D4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425D93CD8B194B17BEE839D6F77FB47F4">
    <w:name w:val="425D93CD8B194B17BEE839D6F77FB47F4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49C05B9C503144E09D0953E77439CDFF4">
    <w:name w:val="49C05B9C503144E09D0953E77439CDFF4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8703EF60AE2A4290AAF00E0F79255FCC4">
    <w:name w:val="8703EF60AE2A4290AAF00E0F79255FCC4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D5D2B62C7554455FA069F7F6D0002AC84">
    <w:name w:val="D5D2B62C7554455FA069F7F6D0002AC84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AA2608F0CE384BC3A286F179E441FA262">
    <w:name w:val="AA2608F0CE384BC3A286F179E441FA262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EB6C38D377364908BDC8A6B8F6DEE9F44">
    <w:name w:val="EB6C38D377364908BDC8A6B8F6DEE9F44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255CCAAC3FD14BF58F704A5C6DC5EFFD4">
    <w:name w:val="255CCAAC3FD14BF58F704A5C6DC5EFFD4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5FE153BD9D944F6A8DE140FAF115DF804">
    <w:name w:val="5FE153BD9D944F6A8DE140FAF115DF804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D3CE436EBC5145A8814D01291329AD684">
    <w:name w:val="D3CE436EBC5145A8814D01291329AD684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BDC6C0994E4E45B1AA639E17329F1E3F4">
    <w:name w:val="BDC6C0994E4E45B1AA639E17329F1E3F4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795E448019174575AD7CF654248183504">
    <w:name w:val="795E448019174575AD7CF654248183504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2C0FAE8275EA48B3A5D90666A95C0A084">
    <w:name w:val="2C0FAE8275EA48B3A5D90666A95C0A084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5654F4F98E4D485385FA3598C032FDAB4">
    <w:name w:val="5654F4F98E4D485385FA3598C032FDAB4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331C78B98F26405DA9A0AC17DD7660CE4">
    <w:name w:val="331C78B98F26405DA9A0AC17DD7660CE4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848C10E32F9144999F3D55027A606FCA4">
    <w:name w:val="848C10E32F9144999F3D55027A606FCA4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D6B313A31B804A39B9FE838114B800144">
    <w:name w:val="D6B313A31B804A39B9FE838114B800144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13161A44E9324C4CA1E7B22C099F8CCE4">
    <w:name w:val="13161A44E9324C4CA1E7B22C099F8CCE4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84CBFF4E34E8496CB7D45FDAEDE831C14">
    <w:name w:val="84CBFF4E34E8496CB7D45FDAEDE831C14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52C95502A21B435AB7FA4BB3D8679EA04">
    <w:name w:val="52C95502A21B435AB7FA4BB3D8679EA04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7DC580F453604DF99E37CC1622A4AE284">
    <w:name w:val="7DC580F453604DF99E37CC1622A4AE284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56630C928CFE439F972A59C3C733C8EF4">
    <w:name w:val="56630C928CFE439F972A59C3C733C8EF4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C62449D66A5040FDB4EA1EBABBEBC4464">
    <w:name w:val="C62449D66A5040FDB4EA1EBABBEBC4464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F6161DD1D4DB456B80F34FFD683EC6EC4">
    <w:name w:val="F6161DD1D4DB456B80F34FFD683EC6EC4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76F0368DCC554678916D4DB06CDF93B84">
    <w:name w:val="76F0368DCC554678916D4DB06CDF93B84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772F127672C041ABBB97175918D72C4B4">
    <w:name w:val="772F127672C041ABBB97175918D72C4B4"/>
    <w:rsid w:val="00C9166E"/>
    <w:pPr>
      <w:spacing w:after="0" w:line="240" w:lineRule="auto"/>
    </w:pPr>
    <w:rPr>
      <w:rFonts w:ascii="Arial" w:eastAsia="Times New Roman" w:hAnsi="Arial" w:cs="Times New Roman"/>
      <w:sz w:val="14"/>
      <w:szCs w:val="20"/>
    </w:rPr>
  </w:style>
  <w:style w:type="paragraph" w:customStyle="1" w:styleId="B8189A67F11B4EF286A9A70319246DAA4">
    <w:name w:val="B8189A67F11B4EF286A9A70319246DAA4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5F5463737E184EBBA32E6DF324C70A0F4">
    <w:name w:val="5F5463737E184EBBA32E6DF324C70A0F4"/>
    <w:rsid w:val="00C9166E"/>
    <w:pPr>
      <w:spacing w:after="0" w:line="240" w:lineRule="auto"/>
    </w:pPr>
    <w:rPr>
      <w:rFonts w:ascii="Arial" w:eastAsia="Times New Roman" w:hAnsi="Arial" w:cs="Times New Roman"/>
      <w:sz w:val="14"/>
      <w:szCs w:val="20"/>
    </w:rPr>
  </w:style>
  <w:style w:type="paragraph" w:customStyle="1" w:styleId="FA94ECD416F943AE8B9E2FC64BD207F64">
    <w:name w:val="FA94ECD416F943AE8B9E2FC64BD207F64"/>
    <w:rsid w:val="00C9166E"/>
    <w:pPr>
      <w:spacing w:after="0" w:line="240" w:lineRule="auto"/>
    </w:pPr>
    <w:rPr>
      <w:rFonts w:ascii="Arial" w:eastAsia="Times New Roman" w:hAnsi="Arial" w:cs="Times New Roman"/>
      <w:sz w:val="14"/>
      <w:szCs w:val="20"/>
    </w:rPr>
  </w:style>
  <w:style w:type="paragraph" w:customStyle="1" w:styleId="BCAA84689C504B46882F4E2BF3798C0E4">
    <w:name w:val="BCAA84689C504B46882F4E2BF3798C0E4"/>
    <w:rsid w:val="00C9166E"/>
    <w:pPr>
      <w:spacing w:after="0" w:line="240" w:lineRule="auto"/>
    </w:pPr>
    <w:rPr>
      <w:rFonts w:ascii="Arial" w:eastAsia="Times New Roman" w:hAnsi="Arial" w:cs="Times New Roman"/>
      <w:sz w:val="14"/>
      <w:szCs w:val="20"/>
    </w:rPr>
  </w:style>
  <w:style w:type="paragraph" w:customStyle="1" w:styleId="28CEFF257EC842CDB6F67527A295EAF64">
    <w:name w:val="28CEFF257EC842CDB6F67527A295EAF64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E25DA507ACD447D3BEA8B3A6ACA2D2804">
    <w:name w:val="E25DA507ACD447D3BEA8B3A6ACA2D2804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140AC0967C0B4561A3057C1D0A978AF94">
    <w:name w:val="140AC0967C0B4561A3057C1D0A978AF94"/>
    <w:rsid w:val="00C9166E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84CE669B43B542719495D2B6F365A52A2">
    <w:name w:val="84CE669B43B542719495D2B6F365A52A2"/>
    <w:rsid w:val="00C9166E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385911710194F1F84DF9B54E96B4DCE2">
    <w:name w:val="2385911710194F1F84DF9B54E96B4DCE2"/>
    <w:rsid w:val="00C9166E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6396D4D6FD0411A8B73798308446F892">
    <w:name w:val="C6396D4D6FD0411A8B73798308446F892"/>
    <w:rsid w:val="00C9166E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CE5328AFAA974478F2CAFEDD862E1C6" ma:contentTypeVersion="2" ma:contentTypeDescription="Ein neues Dokument erstellen." ma:contentTypeScope="" ma:versionID="33024a8f25a3a6abfc0458e6b6a62402">
  <xsd:schema xmlns:xsd="http://www.w3.org/2001/XMLSchema" xmlns:xs="http://www.w3.org/2001/XMLSchema" xmlns:p="http://schemas.microsoft.com/office/2006/metadata/properties" xmlns:ns2="http://schemas.microsoft.com/sharepoint/v3/fields" xmlns:ns3="d545d960-bd5d-45a2-899e-d161e83f354b" targetNamespace="http://schemas.microsoft.com/office/2006/metadata/properties" ma:root="true" ma:fieldsID="83d766da52207517d6bd582e10f5a077" ns2:_="" ns3:_="">
    <xsd:import namespace="http://schemas.microsoft.com/sharepoint/v3/fields"/>
    <xsd:import namespace="d545d960-bd5d-45a2-899e-d161e83f354b"/>
    <xsd:element name="properties">
      <xsd:complexType>
        <xsd:sequence>
          <xsd:element name="documentManagement">
            <xsd:complexType>
              <xsd:all>
                <xsd:element ref="ns2:_Statu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8" nillable="true" ma:displayName="Status" ma:default="Nicht begonnen" ma:internalName="_Status">
      <xsd:simpleType>
        <xsd:union memberTypes="dms:Text">
          <xsd:simpleType>
            <xsd:restriction base="dms:Choice">
              <xsd:enumeration value="Nicht begonnen"/>
              <xsd:enumeration value="Entwurf"/>
              <xsd:enumeration value="Durchgesehen"/>
              <xsd:enumeration value="Geplant"/>
              <xsd:enumeration value="Veröffentlicht"/>
              <xsd:enumeration value="Endgültig"/>
              <xsd:enumeration value="Abgelaufen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45d960-bd5d-45a2-899e-d161e83f354b" elementFormDefault="qualified">
    <xsd:import namespace="http://schemas.microsoft.com/office/2006/documentManagement/types"/>
    <xsd:import namespace="http://schemas.microsoft.com/office/infopath/2007/PartnerControls"/>
    <xsd:element name="_dlc_DocId" ma:index="9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10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Status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Status xmlns="http://schemas.microsoft.com/sharepoint/v3/fields">Nicht begonnen</_Status>
    <_dlc_DocId xmlns="d545d960-bd5d-45a2-899e-d161e83f354b">QFJJTZ6NEAJY-29-1712</_dlc_DocId>
    <_dlc_DocIdUrl xmlns="d545d960-bd5d-45a2-899e-d161e83f354b">
      <Url>http://arbeitsbereiche.bghm.de/organisation/ABHLRAuP/Formtexte/_layouts/15/DocIdRedir.aspx?ID=QFJJTZ6NEAJY-29-1712</Url>
      <Description>QFJJTZ6NEAJY-29-1712</Description>
    </_dlc_DocIdUrl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4629394-58EA-43E6-ADDC-AC8C2949AE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/fields"/>
    <ds:schemaRef ds:uri="d545d960-bd5d-45a2-899e-d161e83f35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2E86F36-F092-4624-BD6F-D71E7DBB2FD5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40113DA2-884B-47B5-9D55-DCFF34EA52CC}">
  <ds:schemaRefs>
    <ds:schemaRef ds:uri="http://schemas.microsoft.com/office/2006/metadata/properties"/>
    <ds:schemaRef ds:uri="http://schemas.microsoft.com/office/infopath/2007/PartnerControls"/>
    <ds:schemaRef ds:uri="http://schemas.microsoft.com/sharepoint/v3/fields"/>
    <ds:schemaRef ds:uri="d545d960-bd5d-45a2-899e-d161e83f354b"/>
  </ds:schemaRefs>
</ds:datastoreItem>
</file>

<file path=customXml/itemProps5.xml><?xml version="1.0" encoding="utf-8"?>
<ds:datastoreItem xmlns:ds="http://schemas.openxmlformats.org/officeDocument/2006/customXml" ds:itemID="{9DA262EA-98D0-435A-936D-D8C9D2A844E6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AC4D37EF-C18C-42B2-B0BF-35E4E70384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UV</Template>
  <TotalTime>0</TotalTime>
  <Pages>2</Pages>
  <Words>743</Words>
  <Characters>4684</Characters>
  <Application>Microsoft Office Word</Application>
  <DocSecurity>0</DocSecurity>
  <Lines>39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Handchirurgischer Erstbericht</vt:lpstr>
    </vt:vector>
  </TitlesOfParts>
  <Manager/>
  <Company>DGUV</Company>
  <LinksUpToDate>false</LinksUpToDate>
  <CharactersWithSpaces>5417</CharactersWithSpaces>
  <SharedDoc>false</SharedDoc>
  <HyperlinkBase>www.dguv.de/formtexte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Handchirurgischer Erstbericht</dc:title>
  <dc:subject>0718</dc:subject>
  <dc:creator>AG Formtexte</dc:creator>
  <dc:description/>
  <cp:lastModifiedBy>Pukies, Kristin</cp:lastModifiedBy>
  <cp:revision>4</cp:revision>
  <cp:lastPrinted>2015-01-29T14:45:00Z</cp:lastPrinted>
  <dcterms:created xsi:type="dcterms:W3CDTF">2021-06-21T07:56:00Z</dcterms:created>
  <dcterms:modified xsi:type="dcterms:W3CDTF">2021-06-21T08:31:00Z</dcterms:modified>
  <cp:category>DGUV</cp:category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ormtext">
    <vt:lpwstr>F 1010</vt:lpwstr>
  </property>
  <property fmtid="{D5CDD505-2E9C-101B-9397-08002B2CF9AE}" pid="3" name="Stand">
    <vt:lpwstr>0718</vt:lpwstr>
  </property>
  <property fmtid="{D5CDD505-2E9C-101B-9397-08002B2CF9AE}" pid="4" name="Bezeichnung">
    <vt:lpwstr>Handchirurgischer Erstbericht</vt:lpwstr>
  </property>
  <property fmtid="{D5CDD505-2E9C-101B-9397-08002B2CF9AE}" pid="5" name="Speicherort">
    <vt:lpwstr> </vt:lpwstr>
  </property>
  <property fmtid="{D5CDD505-2E9C-101B-9397-08002B2CF9AE}" pid="6" name="Hinweise">
    <vt:lpwstr> </vt:lpwstr>
  </property>
  <property fmtid="{D5CDD505-2E9C-101B-9397-08002B2CF9AE}" pid="7" name="Unterschrift">
    <vt:lpwstr> </vt:lpwstr>
  </property>
  <property fmtid="{D5CDD505-2E9C-101B-9397-08002B2CF9AE}" pid="8" name="BG_eigen">
    <vt:lpwstr> </vt:lpwstr>
  </property>
  <property fmtid="{D5CDD505-2E9C-101B-9397-08002B2CF9AE}" pid="9" name="ContentTypeId">
    <vt:lpwstr>0x0101004CE5328AFAA974478F2CAFEDD862E1C6</vt:lpwstr>
  </property>
  <property fmtid="{D5CDD505-2E9C-101B-9397-08002B2CF9AE}" pid="10" name="_dlc_DocIdItemGuid">
    <vt:lpwstr>32ed2e29-a924-41db-94cf-40f7246c48ee</vt:lpwstr>
  </property>
</Properties>
</file>